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BE103" w14:textId="5B593459" w:rsidR="00D97B86" w:rsidRPr="00CB32ED" w:rsidRDefault="00BA5643" w:rsidP="00CB32ED">
      <w:pPr>
        <w:jc w:val="right"/>
        <w:rPr>
          <w:sz w:val="20"/>
          <w:szCs w:val="20"/>
        </w:rPr>
      </w:pPr>
      <w:r w:rsidRPr="00CB32ED">
        <w:rPr>
          <w:noProof/>
          <w:sz w:val="20"/>
          <w:szCs w:val="20"/>
          <w:lang w:eastAsia="en-GB"/>
        </w:rPr>
        <w:drawing>
          <wp:anchor distT="0" distB="0" distL="114300" distR="114300" simplePos="0" relativeHeight="251658752" behindDoc="1" locked="0" layoutInCell="1" allowOverlap="1" wp14:anchorId="79CBCFDB" wp14:editId="4D61EFCF">
            <wp:simplePos x="0" y="0"/>
            <wp:positionH relativeFrom="margin">
              <wp:posOffset>2278380</wp:posOffset>
            </wp:positionH>
            <wp:positionV relativeFrom="paragraph">
              <wp:posOffset>-84455</wp:posOffset>
            </wp:positionV>
            <wp:extent cx="1559218" cy="1076325"/>
            <wp:effectExtent l="0" t="0" r="317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218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24304B" w14:textId="77777777" w:rsidR="006E0D50" w:rsidRDefault="006E0D50" w:rsidP="00F77C83"/>
    <w:p w14:paraId="0FABB1A4" w14:textId="77777777" w:rsidR="00804A7B" w:rsidRPr="00DB4891" w:rsidRDefault="00804A7B" w:rsidP="00F77C83"/>
    <w:p w14:paraId="785D7EEA" w14:textId="77777777" w:rsidR="00362B3A" w:rsidRPr="00DB4891" w:rsidRDefault="00362B3A" w:rsidP="00F77C83"/>
    <w:p w14:paraId="01894DA9" w14:textId="7396F53B" w:rsidR="002B54B1" w:rsidRPr="00E24DC3" w:rsidRDefault="002B54B1" w:rsidP="002B54B1">
      <w:pPr>
        <w:tabs>
          <w:tab w:val="clear" w:pos="1077"/>
          <w:tab w:val="left" w:pos="709"/>
        </w:tabs>
        <w:ind w:left="709" w:hanging="709"/>
        <w:rPr>
          <w:rStyle w:val="RecommendationsChar"/>
        </w:rPr>
      </w:pPr>
      <w:r w:rsidRPr="00E24DC3">
        <w:rPr>
          <w:rStyle w:val="RecommendationsChar"/>
        </w:rPr>
        <w:t>It was</w:t>
      </w:r>
      <w:r w:rsidRPr="00E24DC3">
        <w:rPr>
          <w:rStyle w:val="RecommendationsChar"/>
          <w:b/>
          <w:bCs/>
        </w:rPr>
        <w:t xml:space="preserve"> RESOLVED to AGREE </w:t>
      </w:r>
      <w:r w:rsidRPr="00E24DC3">
        <w:rPr>
          <w:rStyle w:val="RecommendationsChar"/>
        </w:rPr>
        <w:t>the successful grant applicants in the 2023</w:t>
      </w:r>
      <w:r w:rsidR="00C8463B">
        <w:rPr>
          <w:rStyle w:val="RecommendationsChar"/>
        </w:rPr>
        <w:t xml:space="preserve"> </w:t>
      </w:r>
      <w:r w:rsidRPr="00E24DC3">
        <w:rPr>
          <w:rStyle w:val="RecommendationsChar"/>
        </w:rPr>
        <w:t>-</w:t>
      </w:r>
      <w:r w:rsidR="00C8463B">
        <w:rPr>
          <w:rStyle w:val="RecommendationsChar"/>
        </w:rPr>
        <w:t xml:space="preserve"> </w:t>
      </w:r>
      <w:r w:rsidRPr="00E24DC3">
        <w:rPr>
          <w:rStyle w:val="RecommendationsChar"/>
        </w:rPr>
        <w:t xml:space="preserve">2024 scheme and to </w:t>
      </w:r>
      <w:r w:rsidR="00EC4178" w:rsidRPr="00E24DC3">
        <w:rPr>
          <w:rStyle w:val="RecommendationsChar"/>
          <w:b/>
          <w:bCs/>
        </w:rPr>
        <w:t xml:space="preserve">APPROVE </w:t>
      </w:r>
      <w:r w:rsidRPr="00E24DC3">
        <w:rPr>
          <w:rStyle w:val="RecommendationsChar"/>
        </w:rPr>
        <w:t>the amounts awarded</w:t>
      </w:r>
      <w:r w:rsidR="00220338" w:rsidRPr="00E24DC3">
        <w:rPr>
          <w:rStyle w:val="RecommendationsChar"/>
        </w:rPr>
        <w:t xml:space="preserve"> as set out below:</w:t>
      </w:r>
    </w:p>
    <w:tbl>
      <w:tblPr>
        <w:tblStyle w:val="TableGrid"/>
        <w:tblW w:w="11057" w:type="dxa"/>
        <w:tblInd w:w="-572" w:type="dxa"/>
        <w:tblLook w:val="04A0" w:firstRow="1" w:lastRow="0" w:firstColumn="1" w:lastColumn="0" w:noHBand="0" w:noVBand="1"/>
      </w:tblPr>
      <w:tblGrid>
        <w:gridCol w:w="2410"/>
        <w:gridCol w:w="3431"/>
        <w:gridCol w:w="1530"/>
        <w:gridCol w:w="3686"/>
      </w:tblGrid>
      <w:tr w:rsidR="00220338" w14:paraId="2CF149B0" w14:textId="77777777" w:rsidTr="00C8463B">
        <w:trPr>
          <w:tblHeader/>
        </w:trPr>
        <w:tc>
          <w:tcPr>
            <w:tcW w:w="2410" w:type="dxa"/>
          </w:tcPr>
          <w:p w14:paraId="415ADBB7" w14:textId="7A09C520" w:rsidR="00220338" w:rsidRP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 w:rsidRPr="00220338">
              <w:rPr>
                <w:rStyle w:val="RecommendationsChar"/>
                <w:b/>
                <w:bCs/>
              </w:rPr>
              <w:t>Name of Organisation</w:t>
            </w:r>
          </w:p>
        </w:tc>
        <w:tc>
          <w:tcPr>
            <w:tcW w:w="3431" w:type="dxa"/>
          </w:tcPr>
          <w:p w14:paraId="55ABE26E" w14:textId="7BC56A7E" w:rsidR="00220338" w:rsidRP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 w:rsidRPr="00220338">
              <w:rPr>
                <w:rStyle w:val="RecommendationsChar"/>
                <w:b/>
                <w:bCs/>
              </w:rPr>
              <w:t>Purpose of Grant</w:t>
            </w:r>
          </w:p>
        </w:tc>
        <w:tc>
          <w:tcPr>
            <w:tcW w:w="1530" w:type="dxa"/>
          </w:tcPr>
          <w:p w14:paraId="3E1A85D4" w14:textId="16A3B886" w:rsidR="00220338" w:rsidRP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 w:rsidRPr="00220338">
              <w:rPr>
                <w:rStyle w:val="RecommendationsChar"/>
                <w:b/>
                <w:bCs/>
              </w:rPr>
              <w:t>Award Agreed</w:t>
            </w:r>
          </w:p>
        </w:tc>
        <w:tc>
          <w:tcPr>
            <w:tcW w:w="3686" w:type="dxa"/>
          </w:tcPr>
          <w:p w14:paraId="1A8CF720" w14:textId="08464FE4" w:rsidR="00220338" w:rsidRPr="00220338" w:rsidRDefault="00E24DC3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Comments</w:t>
            </w:r>
          </w:p>
        </w:tc>
      </w:tr>
      <w:tr w:rsidR="00220338" w14:paraId="29A2B819" w14:textId="77777777" w:rsidTr="00C8463B">
        <w:tc>
          <w:tcPr>
            <w:tcW w:w="11057" w:type="dxa"/>
            <w:gridSpan w:val="4"/>
          </w:tcPr>
          <w:p w14:paraId="11C7660D" w14:textId="6FE280B4" w:rsidR="00220338" w:rsidRPr="00220338" w:rsidRDefault="00220338" w:rsidP="00220338">
            <w:pPr>
              <w:tabs>
                <w:tab w:val="clear" w:pos="1077"/>
                <w:tab w:val="left" w:pos="709"/>
              </w:tabs>
              <w:jc w:val="center"/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Small Grants – Up to £500</w:t>
            </w:r>
          </w:p>
        </w:tc>
      </w:tr>
      <w:tr w:rsidR="00220338" w14:paraId="623967EE" w14:textId="77777777" w:rsidTr="00C8463B">
        <w:tc>
          <w:tcPr>
            <w:tcW w:w="2410" w:type="dxa"/>
          </w:tcPr>
          <w:p w14:paraId="538BD71E" w14:textId="297B9603" w:rsidR="00220338" w:rsidRP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220338">
              <w:rPr>
                <w:rStyle w:val="RecommendationsChar"/>
              </w:rPr>
              <w:t>Seaford Community Partnership</w:t>
            </w:r>
          </w:p>
        </w:tc>
        <w:tc>
          <w:tcPr>
            <w:tcW w:w="3431" w:type="dxa"/>
          </w:tcPr>
          <w:p w14:paraId="36C87A42" w14:textId="6F446322" w:rsidR="00220338" w:rsidRP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220338">
              <w:rPr>
                <w:rStyle w:val="RecommendationsChar"/>
              </w:rPr>
              <w:t>For maintenance of the Beach Garden comprising the sunken garden plus two raised gravel gardens either side of it.</w:t>
            </w:r>
          </w:p>
        </w:tc>
        <w:tc>
          <w:tcPr>
            <w:tcW w:w="1530" w:type="dxa"/>
          </w:tcPr>
          <w:p w14:paraId="44070015" w14:textId="012F621D" w:rsidR="00220338" w:rsidRP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 w:rsidRPr="00220338">
              <w:rPr>
                <w:rStyle w:val="RecommendationsChar"/>
                <w:b/>
                <w:bCs/>
              </w:rPr>
              <w:t>£0.00</w:t>
            </w:r>
          </w:p>
        </w:tc>
        <w:tc>
          <w:tcPr>
            <w:tcW w:w="3686" w:type="dxa"/>
          </w:tcPr>
          <w:p w14:paraId="523A564E" w14:textId="77777777" w:rsid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220338">
              <w:rPr>
                <w:rStyle w:val="RecommendationsChar"/>
              </w:rPr>
              <w:t>Funds for this work can come from budget due to being a Council-owned piece of land and the Council originally funding the work to create the Sunken Garden. The Council will look to formalise maintenance / funding process going forwards</w:t>
            </w:r>
            <w:r w:rsidR="00983E57">
              <w:rPr>
                <w:rStyle w:val="RecommendationsChar"/>
              </w:rPr>
              <w:t>.</w:t>
            </w:r>
          </w:p>
          <w:p w14:paraId="5B9AF1C1" w14:textId="078229EF" w:rsidR="00C8463B" w:rsidRPr="00220338" w:rsidRDefault="00C8463B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</w:tr>
      <w:tr w:rsidR="00220338" w14:paraId="653F0943" w14:textId="77777777" w:rsidTr="00C8463B">
        <w:tc>
          <w:tcPr>
            <w:tcW w:w="2410" w:type="dxa"/>
          </w:tcPr>
          <w:p w14:paraId="3F8C1641" w14:textId="67591DCD" w:rsidR="00220338" w:rsidRP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220338">
              <w:rPr>
                <w:rStyle w:val="RecommendationsChar"/>
              </w:rPr>
              <w:t>Seaford Cricket Club</w:t>
            </w:r>
          </w:p>
        </w:tc>
        <w:tc>
          <w:tcPr>
            <w:tcW w:w="3431" w:type="dxa"/>
          </w:tcPr>
          <w:p w14:paraId="4E5FE680" w14:textId="77777777" w:rsid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220338">
              <w:rPr>
                <w:rStyle w:val="RecommendationsChar"/>
              </w:rPr>
              <w:t>Towards purchasing branded feather flags to be used at events along with the purchase of promotion flyers.</w:t>
            </w:r>
          </w:p>
          <w:p w14:paraId="7C3E8A82" w14:textId="75D816B7" w:rsidR="00C8463B" w:rsidRPr="00220338" w:rsidRDefault="00C8463B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  <w:tc>
          <w:tcPr>
            <w:tcW w:w="1530" w:type="dxa"/>
          </w:tcPr>
          <w:p w14:paraId="0654A7B3" w14:textId="79ACE2BD" w:rsidR="00220338" w:rsidRPr="00220338" w:rsidRDefault="0022033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£310.00</w:t>
            </w:r>
          </w:p>
        </w:tc>
        <w:tc>
          <w:tcPr>
            <w:tcW w:w="3686" w:type="dxa"/>
          </w:tcPr>
          <w:p w14:paraId="78B224E9" w14:textId="65A35F88" w:rsidR="00220338" w:rsidRPr="00220338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>
              <w:rPr>
                <w:rStyle w:val="RecommendationsChar"/>
              </w:rPr>
              <w:t>Awarded full amount</w:t>
            </w:r>
          </w:p>
        </w:tc>
      </w:tr>
      <w:tr w:rsidR="00220338" w14:paraId="0199353D" w14:textId="77777777" w:rsidTr="00C8463B">
        <w:tc>
          <w:tcPr>
            <w:tcW w:w="11057" w:type="dxa"/>
            <w:gridSpan w:val="4"/>
          </w:tcPr>
          <w:p w14:paraId="49F2C5C0" w14:textId="3D46D1C6" w:rsidR="00220338" w:rsidRPr="0077539A" w:rsidRDefault="00220338" w:rsidP="00220338">
            <w:pPr>
              <w:tabs>
                <w:tab w:val="clear" w:pos="1077"/>
                <w:tab w:val="left" w:pos="709"/>
              </w:tabs>
              <w:jc w:val="center"/>
              <w:rPr>
                <w:rStyle w:val="RecommendationsChar"/>
                <w:b/>
                <w:bCs/>
              </w:rPr>
            </w:pPr>
            <w:r w:rsidRPr="0077539A">
              <w:rPr>
                <w:rStyle w:val="RecommendationsChar"/>
                <w:b/>
                <w:bCs/>
              </w:rPr>
              <w:t>Large Grants - £501 to £3,000</w:t>
            </w:r>
          </w:p>
        </w:tc>
      </w:tr>
      <w:tr w:rsidR="00220338" w14:paraId="49C00C32" w14:textId="77777777" w:rsidTr="00C8463B">
        <w:tc>
          <w:tcPr>
            <w:tcW w:w="2410" w:type="dxa"/>
          </w:tcPr>
          <w:p w14:paraId="02E5260E" w14:textId="7A131790" w:rsidR="00220338" w:rsidRPr="00220338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Beachy Head Chaplaincy Team</w:t>
            </w:r>
          </w:p>
        </w:tc>
        <w:tc>
          <w:tcPr>
            <w:tcW w:w="3431" w:type="dxa"/>
          </w:tcPr>
          <w:p w14:paraId="2BF19000" w14:textId="02841B39" w:rsidR="00220338" w:rsidRPr="00220338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Towards the cost of fuel expenses for BHCT 4x4 patrol vehicles to continue to provide search and rescue patrols.</w:t>
            </w:r>
          </w:p>
        </w:tc>
        <w:tc>
          <w:tcPr>
            <w:tcW w:w="1530" w:type="dxa"/>
          </w:tcPr>
          <w:p w14:paraId="6D2E0A38" w14:textId="0590A542" w:rsidR="00220338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£0.00</w:t>
            </w:r>
          </w:p>
        </w:tc>
        <w:tc>
          <w:tcPr>
            <w:tcW w:w="3686" w:type="dxa"/>
          </w:tcPr>
          <w:p w14:paraId="1A4AFC5C" w14:textId="3A7C21C2" w:rsidR="00220338" w:rsidRPr="00220338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The Grants Policy states not </w:t>
            </w:r>
            <w:r w:rsidR="00E24DC3">
              <w:rPr>
                <w:rStyle w:val="RecommendationsChar"/>
              </w:rPr>
              <w:t xml:space="preserve">to </w:t>
            </w:r>
            <w:r w:rsidRPr="0077539A">
              <w:rPr>
                <w:rStyle w:val="RecommendationsChar"/>
              </w:rPr>
              <w:t xml:space="preserve">grant to religious groups. Charity </w:t>
            </w:r>
            <w:r w:rsidR="00FD231D">
              <w:rPr>
                <w:rStyle w:val="RecommendationsChar"/>
              </w:rPr>
              <w:t xml:space="preserve">is </w:t>
            </w:r>
            <w:r w:rsidRPr="0077539A">
              <w:rPr>
                <w:rStyle w:val="RecommendationsChar"/>
              </w:rPr>
              <w:t>not based in Seaford. Oversubscription of grants pool required prioritisation for Seaford-specific activities.</w:t>
            </w:r>
          </w:p>
        </w:tc>
      </w:tr>
      <w:tr w:rsidR="0077539A" w14:paraId="2560ADE6" w14:textId="77777777" w:rsidTr="00C8463B">
        <w:tc>
          <w:tcPr>
            <w:tcW w:w="2410" w:type="dxa"/>
          </w:tcPr>
          <w:p w14:paraId="5B05724E" w14:textId="100523B5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Care for the Carers</w:t>
            </w:r>
          </w:p>
        </w:tc>
        <w:tc>
          <w:tcPr>
            <w:tcW w:w="3431" w:type="dxa"/>
          </w:tcPr>
          <w:p w14:paraId="7AFEF645" w14:textId="71747882" w:rsidR="00C8463B" w:rsidRPr="0077539A" w:rsidRDefault="0077539A" w:rsidP="00995C1B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To reach more young carers in the Seaford Area by running two activities at the </w:t>
            </w:r>
            <w:proofErr w:type="spellStart"/>
            <w:r w:rsidRPr="0077539A">
              <w:rPr>
                <w:rStyle w:val="RecommendationsChar"/>
              </w:rPr>
              <w:t>Mecread</w:t>
            </w:r>
            <w:proofErr w:type="spellEnd"/>
            <w:r w:rsidRPr="0077539A">
              <w:rPr>
                <w:rStyle w:val="RecommendationsChar"/>
              </w:rPr>
              <w:t xml:space="preserve"> Youth Centre to </w:t>
            </w:r>
            <w:r w:rsidRPr="0077539A">
              <w:rPr>
                <w:rStyle w:val="RecommendationsChar"/>
              </w:rPr>
              <w:lastRenderedPageBreak/>
              <w:t>include arts and crafts, sport of cooking along with providing advice and support from the team.</w:t>
            </w:r>
          </w:p>
        </w:tc>
        <w:tc>
          <w:tcPr>
            <w:tcW w:w="1530" w:type="dxa"/>
          </w:tcPr>
          <w:p w14:paraId="223AB067" w14:textId="03938AA6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lastRenderedPageBreak/>
              <w:t>£767.00</w:t>
            </w:r>
          </w:p>
        </w:tc>
        <w:tc>
          <w:tcPr>
            <w:tcW w:w="3686" w:type="dxa"/>
          </w:tcPr>
          <w:p w14:paraId="408E124B" w14:textId="29EE49E6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Grant awarded to cover travel costs, venue hire, refreshments and resources, and support and supervision; not the two staffing </w:t>
            </w:r>
            <w:r w:rsidRPr="0077539A">
              <w:rPr>
                <w:rStyle w:val="RecommendationsChar"/>
              </w:rPr>
              <w:lastRenderedPageBreak/>
              <w:t>costs as an ongoing/revenue cost</w:t>
            </w:r>
            <w:r w:rsidR="00E24DC3">
              <w:rPr>
                <w:rStyle w:val="RecommendationsChar"/>
              </w:rPr>
              <w:t>.</w:t>
            </w:r>
          </w:p>
        </w:tc>
      </w:tr>
      <w:tr w:rsidR="0077539A" w14:paraId="38CEFDE3" w14:textId="77777777" w:rsidTr="00C8463B">
        <w:tc>
          <w:tcPr>
            <w:tcW w:w="2410" w:type="dxa"/>
          </w:tcPr>
          <w:p w14:paraId="762231FA" w14:textId="0D01DF43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lastRenderedPageBreak/>
              <w:t>Cradle Hill P.T.F.A.</w:t>
            </w:r>
          </w:p>
        </w:tc>
        <w:tc>
          <w:tcPr>
            <w:tcW w:w="3431" w:type="dxa"/>
          </w:tcPr>
          <w:p w14:paraId="18E44B85" w14:textId="423E3126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Towards providing an outdoor quiet play zone which will be fenced, seated and sheltered.  This would also double up as an outside learning area.</w:t>
            </w:r>
          </w:p>
        </w:tc>
        <w:tc>
          <w:tcPr>
            <w:tcW w:w="1530" w:type="dxa"/>
          </w:tcPr>
          <w:p w14:paraId="0931DEFF" w14:textId="75901B3C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£2,815.00</w:t>
            </w:r>
          </w:p>
        </w:tc>
        <w:tc>
          <w:tcPr>
            <w:tcW w:w="3686" w:type="dxa"/>
          </w:tcPr>
          <w:p w14:paraId="5944A085" w14:textId="16453379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Small reduction to conform to budget.</w:t>
            </w:r>
          </w:p>
        </w:tc>
      </w:tr>
      <w:tr w:rsidR="0077539A" w14:paraId="03F475CA" w14:textId="77777777" w:rsidTr="00C8463B">
        <w:tc>
          <w:tcPr>
            <w:tcW w:w="2410" w:type="dxa"/>
          </w:tcPr>
          <w:p w14:paraId="414CA56B" w14:textId="6646866A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Cuckmere Community Bus</w:t>
            </w:r>
          </w:p>
        </w:tc>
        <w:tc>
          <w:tcPr>
            <w:tcW w:w="3431" w:type="dxa"/>
          </w:tcPr>
          <w:p w14:paraId="3472BEE2" w14:textId="1DF6DB5A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 help meet ongoing annual running costs and avoid/minimize deficits and help bridge the gap between income and expenditure.</w:t>
            </w:r>
          </w:p>
        </w:tc>
        <w:tc>
          <w:tcPr>
            <w:tcW w:w="1530" w:type="dxa"/>
          </w:tcPr>
          <w:p w14:paraId="3111A2BE" w14:textId="2C9300A0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£2,000.00</w:t>
            </w:r>
          </w:p>
        </w:tc>
        <w:tc>
          <w:tcPr>
            <w:tcW w:w="3686" w:type="dxa"/>
          </w:tcPr>
          <w:p w14:paraId="0C9D272C" w14:textId="067C73C7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Reduced to reflect previous year's grant awarded. </w:t>
            </w:r>
            <w:r w:rsidR="00E24DC3">
              <w:rPr>
                <w:rStyle w:val="RecommendationsChar"/>
              </w:rPr>
              <w:t>Recommends</w:t>
            </w:r>
            <w:r w:rsidRPr="0077539A">
              <w:rPr>
                <w:rStyle w:val="RecommendationsChar"/>
              </w:rPr>
              <w:t xml:space="preserve"> </w:t>
            </w:r>
            <w:proofErr w:type="gramStart"/>
            <w:r w:rsidRPr="0077539A">
              <w:rPr>
                <w:rStyle w:val="RecommendationsChar"/>
              </w:rPr>
              <w:t>to enter</w:t>
            </w:r>
            <w:proofErr w:type="gramEnd"/>
            <w:r w:rsidRPr="0077539A">
              <w:rPr>
                <w:rStyle w:val="RecommendationsChar"/>
              </w:rPr>
              <w:t xml:space="preserve"> </w:t>
            </w:r>
            <w:r w:rsidR="00E24DC3">
              <w:rPr>
                <w:rStyle w:val="RecommendationsChar"/>
              </w:rPr>
              <w:t xml:space="preserve">into </w:t>
            </w:r>
            <w:r w:rsidRPr="0077539A">
              <w:rPr>
                <w:rStyle w:val="RecommendationsChar"/>
              </w:rPr>
              <w:t>discussions with Cuckmere Community Buses about a service funding agreement for a set period</w:t>
            </w:r>
            <w:r>
              <w:rPr>
                <w:rStyle w:val="RecommendationsChar"/>
              </w:rPr>
              <w:t>.</w:t>
            </w:r>
          </w:p>
        </w:tc>
      </w:tr>
      <w:tr w:rsidR="0077539A" w14:paraId="2D38EE32" w14:textId="77777777" w:rsidTr="00C8463B">
        <w:tc>
          <w:tcPr>
            <w:tcW w:w="2410" w:type="dxa"/>
          </w:tcPr>
          <w:p w14:paraId="19D519D3" w14:textId="79305466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Down Syndrome Development Trust (DSDT)</w:t>
            </w:r>
          </w:p>
        </w:tc>
        <w:tc>
          <w:tcPr>
            <w:tcW w:w="3431" w:type="dxa"/>
          </w:tcPr>
          <w:p w14:paraId="1F4C7B70" w14:textId="1171FA69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 support 5 Seaford based Children with DS and their families to access our Swimming Activities</w:t>
            </w:r>
          </w:p>
        </w:tc>
        <w:tc>
          <w:tcPr>
            <w:tcW w:w="1530" w:type="dxa"/>
          </w:tcPr>
          <w:p w14:paraId="54282B9D" w14:textId="282F4BAF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£0.00</w:t>
            </w:r>
          </w:p>
        </w:tc>
        <w:tc>
          <w:tcPr>
            <w:tcW w:w="3686" w:type="dxa"/>
          </w:tcPr>
          <w:p w14:paraId="49649C7C" w14:textId="77777777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A charity that has been supported by the Council over </w:t>
            </w:r>
            <w:proofErr w:type="gramStart"/>
            <w:r w:rsidRPr="0077539A">
              <w:rPr>
                <w:rStyle w:val="RecommendationsChar"/>
              </w:rPr>
              <w:t>a number of</w:t>
            </w:r>
            <w:proofErr w:type="gramEnd"/>
            <w:r w:rsidRPr="0077539A">
              <w:rPr>
                <w:rStyle w:val="RecommendationsChar"/>
              </w:rPr>
              <w:t xml:space="preserve"> years - has grown and strengthened itself significantly, resulting in less volunteers but more paid staff, a wider reach than just Seaford, healthy cash balances and access to </w:t>
            </w:r>
            <w:proofErr w:type="gramStart"/>
            <w:r w:rsidRPr="0077539A">
              <w:rPr>
                <w:rStyle w:val="RecommendationsChar"/>
              </w:rPr>
              <w:t>a number of</w:t>
            </w:r>
            <w:proofErr w:type="gramEnd"/>
            <w:r w:rsidRPr="0077539A">
              <w:rPr>
                <w:rStyle w:val="RecommendationsChar"/>
              </w:rPr>
              <w:t xml:space="preserve"> different funding routes. Oversubscription of grants pool required careful prioritisation of allocation of funds.</w:t>
            </w:r>
          </w:p>
          <w:p w14:paraId="0B6B397D" w14:textId="77777777" w:rsidR="009012BA" w:rsidRDefault="009012B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  <w:p w14:paraId="241DFB28" w14:textId="6F72541C" w:rsidR="009012BA" w:rsidRPr="0077539A" w:rsidRDefault="009012B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</w:tr>
      <w:tr w:rsidR="0077539A" w14:paraId="27056C40" w14:textId="77777777" w:rsidTr="00C8463B">
        <w:tc>
          <w:tcPr>
            <w:tcW w:w="2410" w:type="dxa"/>
          </w:tcPr>
          <w:p w14:paraId="33EBE993" w14:textId="12C5784D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Family Support Work (FSW)</w:t>
            </w:r>
          </w:p>
        </w:tc>
        <w:tc>
          <w:tcPr>
            <w:tcW w:w="3431" w:type="dxa"/>
          </w:tcPr>
          <w:p w14:paraId="69213EC4" w14:textId="77777777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Funding towards the </w:t>
            </w:r>
            <w:proofErr w:type="spellStart"/>
            <w:r w:rsidRPr="0077539A">
              <w:rPr>
                <w:rStyle w:val="RecommendationsChar"/>
              </w:rPr>
              <w:t>Reachout</w:t>
            </w:r>
            <w:proofErr w:type="spellEnd"/>
            <w:r w:rsidRPr="0077539A">
              <w:rPr>
                <w:rStyle w:val="RecommendationsChar"/>
              </w:rPr>
              <w:t xml:space="preserve"> to Positive Activities </w:t>
            </w:r>
            <w:r w:rsidRPr="0077539A">
              <w:rPr>
                <w:rStyle w:val="RecommendationsChar"/>
              </w:rPr>
              <w:lastRenderedPageBreak/>
              <w:t xml:space="preserve">2023/24 in Seaford providing a range of activities </w:t>
            </w:r>
            <w:proofErr w:type="gramStart"/>
            <w:r w:rsidRPr="0077539A">
              <w:rPr>
                <w:rStyle w:val="RecommendationsChar"/>
              </w:rPr>
              <w:t>for  Seaford</w:t>
            </w:r>
            <w:proofErr w:type="gramEnd"/>
            <w:r w:rsidRPr="0077539A">
              <w:rPr>
                <w:rStyle w:val="RecommendationsChar"/>
              </w:rPr>
              <w:t xml:space="preserve"> </w:t>
            </w:r>
            <w:r w:rsidR="00262C84" w:rsidRPr="0077539A">
              <w:rPr>
                <w:rStyle w:val="RecommendationsChar"/>
              </w:rPr>
              <w:t>families</w:t>
            </w:r>
            <w:r w:rsidRPr="0077539A">
              <w:rPr>
                <w:rStyle w:val="RecommendationsChar"/>
              </w:rPr>
              <w:t xml:space="preserve"> of a </w:t>
            </w:r>
            <w:proofErr w:type="gramStart"/>
            <w:r w:rsidRPr="0077539A">
              <w:rPr>
                <w:rStyle w:val="RecommendationsChar"/>
              </w:rPr>
              <w:t>12 month</w:t>
            </w:r>
            <w:proofErr w:type="gramEnd"/>
            <w:r w:rsidRPr="0077539A">
              <w:rPr>
                <w:rStyle w:val="RecommendationsChar"/>
              </w:rPr>
              <w:t xml:space="preserve"> period for those struggling with the cost-of-living crisis.</w:t>
            </w:r>
          </w:p>
          <w:p w14:paraId="7C6C7514" w14:textId="5C1FE10C" w:rsidR="009012BA" w:rsidRPr="0077539A" w:rsidRDefault="009012B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  <w:tc>
          <w:tcPr>
            <w:tcW w:w="1530" w:type="dxa"/>
          </w:tcPr>
          <w:p w14:paraId="67D487CF" w14:textId="5BB28BA8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lastRenderedPageBreak/>
              <w:t>£0.00</w:t>
            </w:r>
          </w:p>
        </w:tc>
        <w:tc>
          <w:tcPr>
            <w:tcW w:w="3686" w:type="dxa"/>
          </w:tcPr>
          <w:p w14:paraId="5F6B00AA" w14:textId="14F85752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Grants Policy states not </w:t>
            </w:r>
            <w:r w:rsidR="00E24DC3">
              <w:rPr>
                <w:rStyle w:val="RecommendationsChar"/>
              </w:rPr>
              <w:t xml:space="preserve">to </w:t>
            </w:r>
            <w:r w:rsidRPr="0077539A">
              <w:rPr>
                <w:rStyle w:val="RecommendationsChar"/>
              </w:rPr>
              <w:t xml:space="preserve">grant to religious groups. Charity not </w:t>
            </w:r>
            <w:r w:rsidRPr="0077539A">
              <w:rPr>
                <w:rStyle w:val="RecommendationsChar"/>
              </w:rPr>
              <w:lastRenderedPageBreak/>
              <w:t>based in Seaford and funds are towards ongoing staffing costs. Oversubscription of grants pool required prioritisation for Seaford-specific activities.</w:t>
            </w:r>
          </w:p>
        </w:tc>
      </w:tr>
      <w:tr w:rsidR="0077539A" w14:paraId="37FF6461" w14:textId="77777777" w:rsidTr="00C8463B">
        <w:tc>
          <w:tcPr>
            <w:tcW w:w="2410" w:type="dxa"/>
          </w:tcPr>
          <w:p w14:paraId="4025D995" w14:textId="697E9A08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lastRenderedPageBreak/>
              <w:t>Friends of Bishopstone Station CIC</w:t>
            </w:r>
          </w:p>
        </w:tc>
        <w:tc>
          <w:tcPr>
            <w:tcW w:w="3431" w:type="dxa"/>
          </w:tcPr>
          <w:p w14:paraId="1A41468D" w14:textId="77777777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 help fund IT equipment, cleaning costs and accountancy fees relating to our two community projects, Meet up Mondays and Bishopstone Station Community Food Project.</w:t>
            </w:r>
          </w:p>
          <w:p w14:paraId="071906A5" w14:textId="270B32CE" w:rsidR="009012BA" w:rsidRPr="0077539A" w:rsidRDefault="009012B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  <w:tc>
          <w:tcPr>
            <w:tcW w:w="1530" w:type="dxa"/>
          </w:tcPr>
          <w:p w14:paraId="66208F6D" w14:textId="51F07CF3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£1,400.00</w:t>
            </w:r>
          </w:p>
        </w:tc>
        <w:tc>
          <w:tcPr>
            <w:tcW w:w="3686" w:type="dxa"/>
          </w:tcPr>
          <w:p w14:paraId="0A2B3E3D" w14:textId="4D40C8FD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Grant awarded to cover IT equipment, not cleaning costs/provisions or the accountant costs.</w:t>
            </w:r>
          </w:p>
        </w:tc>
      </w:tr>
      <w:tr w:rsidR="0077539A" w14:paraId="66938A2B" w14:textId="77777777" w:rsidTr="00C8463B">
        <w:tc>
          <w:tcPr>
            <w:tcW w:w="2410" w:type="dxa"/>
          </w:tcPr>
          <w:p w14:paraId="1B317A8F" w14:textId="48C24E83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GIA (Gardening in Action) CIC</w:t>
            </w:r>
          </w:p>
        </w:tc>
        <w:tc>
          <w:tcPr>
            <w:tcW w:w="3431" w:type="dxa"/>
          </w:tcPr>
          <w:p w14:paraId="54377B4B" w14:textId="163AB0B2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To Support the </w:t>
            </w:r>
            <w:proofErr w:type="spellStart"/>
            <w:r w:rsidRPr="0077539A">
              <w:rPr>
                <w:rStyle w:val="RecommendationsChar"/>
              </w:rPr>
              <w:t>Peverells</w:t>
            </w:r>
            <w:proofErr w:type="spellEnd"/>
            <w:r w:rsidRPr="0077539A">
              <w:rPr>
                <w:rStyle w:val="RecommendationsChar"/>
              </w:rPr>
              <w:t xml:space="preserve"> Community Garden with providing one year's welfare facilities, part funding of wheelchair matting and a colour laser printer with supplies.</w:t>
            </w:r>
          </w:p>
        </w:tc>
        <w:tc>
          <w:tcPr>
            <w:tcW w:w="1530" w:type="dxa"/>
          </w:tcPr>
          <w:p w14:paraId="6F81C0B0" w14:textId="472972B1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£1,786.00</w:t>
            </w:r>
          </w:p>
        </w:tc>
        <w:tc>
          <w:tcPr>
            <w:tcW w:w="3686" w:type="dxa"/>
          </w:tcPr>
          <w:p w14:paraId="5FCA14F9" w14:textId="5937B42D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Grant awarded to cover part of wheelchair matting costs, not printer or venue/welfare hire costs.</w:t>
            </w:r>
          </w:p>
        </w:tc>
      </w:tr>
      <w:tr w:rsidR="0077539A" w14:paraId="76CB1511" w14:textId="77777777" w:rsidTr="00C8463B">
        <w:tc>
          <w:tcPr>
            <w:tcW w:w="2410" w:type="dxa"/>
          </w:tcPr>
          <w:p w14:paraId="7EF2B835" w14:textId="56DF4173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Havens Community Hub</w:t>
            </w:r>
          </w:p>
        </w:tc>
        <w:tc>
          <w:tcPr>
            <w:tcW w:w="3431" w:type="dxa"/>
          </w:tcPr>
          <w:p w14:paraId="4091C69C" w14:textId="5E2A16F4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 Support the expansion and development of Havens Food Co-Operative Pop Up Pantry Scheme allowing operations to continue and more partnership working to take place</w:t>
            </w:r>
            <w:r>
              <w:rPr>
                <w:rStyle w:val="RecommendationsChar"/>
              </w:rPr>
              <w:t>.</w:t>
            </w:r>
          </w:p>
        </w:tc>
        <w:tc>
          <w:tcPr>
            <w:tcW w:w="1530" w:type="dxa"/>
          </w:tcPr>
          <w:p w14:paraId="337D242B" w14:textId="33708B12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£502.00</w:t>
            </w:r>
          </w:p>
        </w:tc>
        <w:tc>
          <w:tcPr>
            <w:tcW w:w="3686" w:type="dxa"/>
          </w:tcPr>
          <w:p w14:paraId="62E142C3" w14:textId="3DFB3CD4" w:rsidR="0077539A" w:rsidRPr="0077539A" w:rsidRDefault="00E24DC3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>
              <w:rPr>
                <w:rStyle w:val="RecommendationsChar"/>
              </w:rPr>
              <w:t>Felt</w:t>
            </w:r>
            <w:r w:rsidR="0077539A" w:rsidRPr="0077539A">
              <w:rPr>
                <w:rStyle w:val="RecommendationsChar"/>
              </w:rPr>
              <w:t xml:space="preserve"> a grant should be awarded due to the importance of the charitable activities, although could see the charity is district-wide and has access to a variety of funding pools. Grant awarded to part fund advertising and volunteer mileage costs, not overhead or organisational costs. </w:t>
            </w:r>
            <w:r>
              <w:rPr>
                <w:rStyle w:val="RecommendationsChar"/>
              </w:rPr>
              <w:t>Would like</w:t>
            </w:r>
            <w:r w:rsidR="0077539A" w:rsidRPr="0077539A">
              <w:rPr>
                <w:rStyle w:val="RecommendationsChar"/>
              </w:rPr>
              <w:t xml:space="preserve"> to see advertising/promotion of work </w:t>
            </w:r>
            <w:r w:rsidR="0077539A" w:rsidRPr="0077539A">
              <w:rPr>
                <w:rStyle w:val="RecommendationsChar"/>
              </w:rPr>
              <w:lastRenderedPageBreak/>
              <w:t>within Seaford prioritised before allocating funds to expanding.</w:t>
            </w:r>
          </w:p>
        </w:tc>
      </w:tr>
      <w:tr w:rsidR="0077539A" w14:paraId="7B4EED30" w14:textId="77777777" w:rsidTr="00C8463B">
        <w:tc>
          <w:tcPr>
            <w:tcW w:w="2410" w:type="dxa"/>
          </w:tcPr>
          <w:p w14:paraId="32C0DC6C" w14:textId="681C5353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lastRenderedPageBreak/>
              <w:t xml:space="preserve">Lewes District Churches </w:t>
            </w:r>
            <w:proofErr w:type="spellStart"/>
            <w:r w:rsidRPr="0077539A">
              <w:rPr>
                <w:rStyle w:val="RecommendationsChar"/>
              </w:rPr>
              <w:t>Homelink</w:t>
            </w:r>
            <w:proofErr w:type="spellEnd"/>
          </w:p>
        </w:tc>
        <w:tc>
          <w:tcPr>
            <w:tcW w:w="3431" w:type="dxa"/>
          </w:tcPr>
          <w:p w14:paraId="2BD4FB12" w14:textId="52FF045B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 help to continue the delivery of their Small Grants service.</w:t>
            </w:r>
          </w:p>
        </w:tc>
        <w:tc>
          <w:tcPr>
            <w:tcW w:w="1530" w:type="dxa"/>
          </w:tcPr>
          <w:p w14:paraId="24B0A13B" w14:textId="2F24D590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£0.00</w:t>
            </w:r>
          </w:p>
        </w:tc>
        <w:tc>
          <w:tcPr>
            <w:tcW w:w="3686" w:type="dxa"/>
          </w:tcPr>
          <w:p w14:paraId="46667652" w14:textId="77777777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Grants Policy states not </w:t>
            </w:r>
            <w:r w:rsidR="00E24DC3">
              <w:rPr>
                <w:rStyle w:val="RecommendationsChar"/>
              </w:rPr>
              <w:t xml:space="preserve">to </w:t>
            </w:r>
            <w:r w:rsidRPr="0077539A">
              <w:rPr>
                <w:rStyle w:val="RecommendationsChar"/>
              </w:rPr>
              <w:t xml:space="preserve">grant to religious groups. </w:t>
            </w:r>
            <w:r w:rsidR="00E24DC3">
              <w:rPr>
                <w:rStyle w:val="RecommendationsChar"/>
              </w:rPr>
              <w:t>N</w:t>
            </w:r>
            <w:r w:rsidRPr="0077539A">
              <w:rPr>
                <w:rStyle w:val="RecommendationsChar"/>
              </w:rPr>
              <w:t>ot comfortable with agreeing a grant to then fund a charities own grants scheme.</w:t>
            </w:r>
          </w:p>
          <w:p w14:paraId="2726170C" w14:textId="278DF693" w:rsidR="009012BA" w:rsidRPr="0077539A" w:rsidRDefault="009012B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</w:tr>
      <w:tr w:rsidR="0077539A" w14:paraId="2CA2C4CD" w14:textId="77777777" w:rsidTr="00C8463B">
        <w:tc>
          <w:tcPr>
            <w:tcW w:w="2410" w:type="dxa"/>
          </w:tcPr>
          <w:p w14:paraId="21BFAA24" w14:textId="5D8450A5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Mercread Youth Centre</w:t>
            </w:r>
          </w:p>
        </w:tc>
        <w:tc>
          <w:tcPr>
            <w:tcW w:w="3431" w:type="dxa"/>
          </w:tcPr>
          <w:p w14:paraId="6163A7ED" w14:textId="77777777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 convert the Main Entrance Door into an Automatic Access door for wheelchair users and general easier access.</w:t>
            </w:r>
          </w:p>
          <w:p w14:paraId="50EEF9B9" w14:textId="34AAB224" w:rsidR="00C8463B" w:rsidRPr="0077539A" w:rsidRDefault="00C8463B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  <w:tc>
          <w:tcPr>
            <w:tcW w:w="1530" w:type="dxa"/>
          </w:tcPr>
          <w:p w14:paraId="7AEF1574" w14:textId="79CAD07A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£2,500.00</w:t>
            </w:r>
          </w:p>
        </w:tc>
        <w:tc>
          <w:tcPr>
            <w:tcW w:w="3686" w:type="dxa"/>
          </w:tcPr>
          <w:p w14:paraId="41170EE2" w14:textId="0C393A13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Small reduction to conform to budget</w:t>
            </w:r>
            <w:r w:rsidR="00E24DC3">
              <w:rPr>
                <w:rStyle w:val="RecommendationsChar"/>
              </w:rPr>
              <w:t>.</w:t>
            </w:r>
          </w:p>
        </w:tc>
      </w:tr>
      <w:tr w:rsidR="0077539A" w14:paraId="2C5F1EF2" w14:textId="77777777" w:rsidTr="00C8463B">
        <w:tc>
          <w:tcPr>
            <w:tcW w:w="2410" w:type="dxa"/>
          </w:tcPr>
          <w:p w14:paraId="66204F73" w14:textId="7D8F84A1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Seaford Bonfire Society</w:t>
            </w:r>
          </w:p>
        </w:tc>
        <w:tc>
          <w:tcPr>
            <w:tcW w:w="3431" w:type="dxa"/>
          </w:tcPr>
          <w:p w14:paraId="4D41C38A" w14:textId="77777777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 assist with the cost of providing medical emergency professionals along with the assisting the costs of the event security.</w:t>
            </w:r>
          </w:p>
          <w:p w14:paraId="422BA44C" w14:textId="77777777" w:rsidR="00C8463B" w:rsidRDefault="00C8463B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  <w:p w14:paraId="0094D343" w14:textId="04813CD7" w:rsidR="00995C1B" w:rsidRPr="0077539A" w:rsidRDefault="00995C1B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  <w:tc>
          <w:tcPr>
            <w:tcW w:w="1530" w:type="dxa"/>
          </w:tcPr>
          <w:p w14:paraId="687954B4" w14:textId="745066AA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£2,000.00</w:t>
            </w:r>
          </w:p>
        </w:tc>
        <w:tc>
          <w:tcPr>
            <w:tcW w:w="3686" w:type="dxa"/>
          </w:tcPr>
          <w:p w14:paraId="11B37368" w14:textId="62B5F399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Reduction to conform to budget </w:t>
            </w:r>
            <w:proofErr w:type="gramStart"/>
            <w:r w:rsidRPr="0077539A">
              <w:rPr>
                <w:rStyle w:val="RecommendationsChar"/>
              </w:rPr>
              <w:t>and also</w:t>
            </w:r>
            <w:proofErr w:type="gramEnd"/>
            <w:r w:rsidRPr="0077539A">
              <w:rPr>
                <w:rStyle w:val="RecommendationsChar"/>
              </w:rPr>
              <w:t xml:space="preserve"> reflect the oversubscription of grants pool requiring careful prioritisation of allocation of fund</w:t>
            </w:r>
            <w:r>
              <w:rPr>
                <w:rStyle w:val="RecommendationsChar"/>
              </w:rPr>
              <w:t>.</w:t>
            </w:r>
          </w:p>
        </w:tc>
      </w:tr>
      <w:tr w:rsidR="0077539A" w14:paraId="1A453ECE" w14:textId="77777777" w:rsidTr="00C8463B">
        <w:tc>
          <w:tcPr>
            <w:tcW w:w="2410" w:type="dxa"/>
          </w:tcPr>
          <w:p w14:paraId="43C08AA8" w14:textId="138F281B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Seaford Community Events Committee</w:t>
            </w:r>
          </w:p>
        </w:tc>
        <w:tc>
          <w:tcPr>
            <w:tcW w:w="3431" w:type="dxa"/>
          </w:tcPr>
          <w:p w14:paraId="15D3291F" w14:textId="77777777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Towards the cost of the Event Management/Health &amp; Safety Provisions (run by Sussex Events) for Seaford Motorfest 2023.</w:t>
            </w:r>
          </w:p>
          <w:p w14:paraId="4C9423DA" w14:textId="644FCC16" w:rsidR="00995C1B" w:rsidRPr="0077539A" w:rsidRDefault="00995C1B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  <w:tc>
          <w:tcPr>
            <w:tcW w:w="1530" w:type="dxa"/>
          </w:tcPr>
          <w:p w14:paraId="6A304459" w14:textId="7171446F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£0.00</w:t>
            </w:r>
          </w:p>
        </w:tc>
        <w:tc>
          <w:tcPr>
            <w:tcW w:w="3686" w:type="dxa"/>
          </w:tcPr>
          <w:p w14:paraId="22932D2D" w14:textId="77777777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color w:val="auto"/>
              </w:rPr>
            </w:pPr>
            <w:r w:rsidRPr="0077539A">
              <w:rPr>
                <w:rStyle w:val="RecommendationsChar"/>
              </w:rPr>
              <w:t xml:space="preserve">Grant not awarded due to event taking place before grant is made and policy stipulating against this. </w:t>
            </w:r>
            <w:r w:rsidR="00E24DC3">
              <w:rPr>
                <w:rStyle w:val="RecommendationsChar"/>
              </w:rPr>
              <w:t>Recommends that the</w:t>
            </w:r>
            <w:r w:rsidRPr="0077539A">
              <w:rPr>
                <w:rStyle w:val="RecommendationsChar"/>
              </w:rPr>
              <w:t xml:space="preserve"> applicant </w:t>
            </w:r>
            <w:r w:rsidR="00E24DC3">
              <w:rPr>
                <w:rStyle w:val="RecommendationsChar"/>
              </w:rPr>
              <w:t>considers</w:t>
            </w:r>
            <w:r w:rsidRPr="0077539A">
              <w:rPr>
                <w:rStyle w:val="RecommendationsChar"/>
              </w:rPr>
              <w:t xml:space="preserve"> applying in advance for following year's event </w:t>
            </w:r>
            <w:r w:rsidR="00262C84" w:rsidRPr="0077539A">
              <w:rPr>
                <w:rStyle w:val="RecommendationsChar"/>
              </w:rPr>
              <w:t>i.e.,</w:t>
            </w:r>
            <w:r w:rsidRPr="0077539A">
              <w:rPr>
                <w:rStyle w:val="RecommendationsChar"/>
              </w:rPr>
              <w:t xml:space="preserve"> apply in 2024/25 scheme for their June 2025 event, with the ability to spend the grant monies in the preparation stages of the event in the 2024/25 financial year, as </w:t>
            </w:r>
            <w:r w:rsidRPr="0077539A">
              <w:rPr>
                <w:rStyle w:val="RecommendationsChar"/>
              </w:rPr>
              <w:lastRenderedPageBreak/>
              <w:t>per the Grants Policy</w:t>
            </w:r>
            <w:r>
              <w:rPr>
                <w:rStyle w:val="RecommendationsChar"/>
              </w:rPr>
              <w:t>.</w:t>
            </w:r>
            <w:r w:rsidR="004D6692">
              <w:rPr>
                <w:rStyle w:val="RecommendationsChar"/>
              </w:rPr>
              <w:t xml:space="preserve">  </w:t>
            </w:r>
            <w:r w:rsidR="004D6692" w:rsidRPr="00262C84">
              <w:rPr>
                <w:rStyle w:val="RecommendationsChar"/>
                <w:color w:val="auto"/>
              </w:rPr>
              <w:t xml:space="preserve">(However, the Grants Policy is due to be reviewed before the next Grants Process </w:t>
            </w:r>
            <w:r w:rsidR="00FD231D" w:rsidRPr="00262C84">
              <w:rPr>
                <w:rStyle w:val="RecommendationsChar"/>
                <w:color w:val="auto"/>
              </w:rPr>
              <w:t>and this situation will be considered</w:t>
            </w:r>
            <w:r w:rsidR="004D6692" w:rsidRPr="00262C84">
              <w:rPr>
                <w:rStyle w:val="RecommendationsChar"/>
                <w:color w:val="auto"/>
              </w:rPr>
              <w:t>).</w:t>
            </w:r>
          </w:p>
          <w:p w14:paraId="26002605" w14:textId="77777777" w:rsidR="00C8463B" w:rsidRDefault="00C8463B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  <w:p w14:paraId="58BB0896" w14:textId="774FB324" w:rsidR="00995C1B" w:rsidRPr="0077539A" w:rsidRDefault="00995C1B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</w:p>
        </w:tc>
      </w:tr>
      <w:tr w:rsidR="0077539A" w14:paraId="4368548C" w14:textId="77777777" w:rsidTr="00C8463B">
        <w:tc>
          <w:tcPr>
            <w:tcW w:w="2410" w:type="dxa"/>
          </w:tcPr>
          <w:p w14:paraId="629E0FEE" w14:textId="7636B8FE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lastRenderedPageBreak/>
              <w:t>St James' Trust (Seaford)</w:t>
            </w:r>
          </w:p>
        </w:tc>
        <w:tc>
          <w:tcPr>
            <w:tcW w:w="3431" w:type="dxa"/>
          </w:tcPr>
          <w:p w14:paraId="64D6138C" w14:textId="60AF3493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 xml:space="preserve">Towards the weekly cost of a mini-bus hire for the Tuesday Lunch Club.  The transport is essential to the </w:t>
            </w:r>
            <w:r w:rsidR="004D6692" w:rsidRPr="0077539A">
              <w:rPr>
                <w:rStyle w:val="RecommendationsChar"/>
              </w:rPr>
              <w:t>club’s</w:t>
            </w:r>
            <w:r w:rsidRPr="0077539A">
              <w:rPr>
                <w:rStyle w:val="RecommendationsChar"/>
              </w:rPr>
              <w:t xml:space="preserve"> success as many clients no longer drive and are unable to use public transport.</w:t>
            </w:r>
          </w:p>
        </w:tc>
        <w:tc>
          <w:tcPr>
            <w:tcW w:w="1530" w:type="dxa"/>
          </w:tcPr>
          <w:p w14:paraId="03B8C5E5" w14:textId="5FF2D69D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£2,475.00</w:t>
            </w:r>
          </w:p>
        </w:tc>
        <w:tc>
          <w:tcPr>
            <w:tcW w:w="3686" w:type="dxa"/>
          </w:tcPr>
          <w:p w14:paraId="628C821C" w14:textId="77DF9B6B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>
              <w:rPr>
                <w:rStyle w:val="RecommendationsChar"/>
              </w:rPr>
              <w:t>Awarded full amount.</w:t>
            </w:r>
          </w:p>
        </w:tc>
      </w:tr>
      <w:tr w:rsidR="0077539A" w14:paraId="4558723F" w14:textId="77777777" w:rsidTr="00C8463B">
        <w:tc>
          <w:tcPr>
            <w:tcW w:w="2410" w:type="dxa"/>
          </w:tcPr>
          <w:p w14:paraId="69B961E7" w14:textId="547C75F6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Teddy Treats Childrens Charity</w:t>
            </w:r>
          </w:p>
        </w:tc>
        <w:tc>
          <w:tcPr>
            <w:tcW w:w="3431" w:type="dxa"/>
          </w:tcPr>
          <w:p w14:paraId="07EDCBFD" w14:textId="374E0BFD" w:rsidR="0077539A" w:rsidRP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77539A">
              <w:rPr>
                <w:rStyle w:val="RecommendationsChar"/>
              </w:rPr>
              <w:t>Support Local Children to Attend Dance, Singing &amp; Art Activities.</w:t>
            </w:r>
          </w:p>
        </w:tc>
        <w:tc>
          <w:tcPr>
            <w:tcW w:w="1530" w:type="dxa"/>
          </w:tcPr>
          <w:p w14:paraId="48B7600F" w14:textId="3655BC2A" w:rsidR="0077539A" w:rsidRDefault="0077539A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£2,815.00</w:t>
            </w:r>
          </w:p>
        </w:tc>
        <w:tc>
          <w:tcPr>
            <w:tcW w:w="3686" w:type="dxa"/>
          </w:tcPr>
          <w:p w14:paraId="3DECED4D" w14:textId="6965FB9A" w:rsidR="0077539A" w:rsidRPr="0077539A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EC4178">
              <w:rPr>
                <w:rStyle w:val="RecommendationsChar"/>
              </w:rPr>
              <w:t>Small reduction to conform to budget</w:t>
            </w:r>
          </w:p>
        </w:tc>
      </w:tr>
      <w:tr w:rsidR="00EC4178" w14:paraId="343B6C34" w14:textId="77777777" w:rsidTr="00C8463B">
        <w:tc>
          <w:tcPr>
            <w:tcW w:w="2410" w:type="dxa"/>
          </w:tcPr>
          <w:p w14:paraId="5FCACBC4" w14:textId="2F58BDC5" w:rsidR="00EC4178" w:rsidRPr="0077539A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EC4178">
              <w:rPr>
                <w:rStyle w:val="RecommendationsChar"/>
              </w:rPr>
              <w:t>The Youth Counselling Project</w:t>
            </w:r>
          </w:p>
        </w:tc>
        <w:tc>
          <w:tcPr>
            <w:tcW w:w="3431" w:type="dxa"/>
          </w:tcPr>
          <w:p w14:paraId="01F80D40" w14:textId="2B0E7C8E" w:rsidR="00EC4178" w:rsidRPr="0077539A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EC4178">
              <w:rPr>
                <w:rStyle w:val="RecommendationsChar"/>
              </w:rPr>
              <w:t>To provide sixty sessions of wellbeing support and mental health interventions to six additional children or young people in need in Seaford.</w:t>
            </w:r>
          </w:p>
        </w:tc>
        <w:tc>
          <w:tcPr>
            <w:tcW w:w="1530" w:type="dxa"/>
          </w:tcPr>
          <w:p w14:paraId="24210B12" w14:textId="1C2E0EAC" w:rsid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t>£2,815.00</w:t>
            </w:r>
          </w:p>
        </w:tc>
        <w:tc>
          <w:tcPr>
            <w:tcW w:w="3686" w:type="dxa"/>
          </w:tcPr>
          <w:p w14:paraId="22B27B93" w14:textId="7CBECB47" w:rsidR="00EC4178" w:rsidRP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EC4178">
              <w:rPr>
                <w:rStyle w:val="RecommendationsChar"/>
              </w:rPr>
              <w:t>Small reduction to conform to budget</w:t>
            </w:r>
          </w:p>
        </w:tc>
      </w:tr>
      <w:tr w:rsidR="00EC4178" w14:paraId="716FB329" w14:textId="77777777" w:rsidTr="00C8463B">
        <w:tc>
          <w:tcPr>
            <w:tcW w:w="2410" w:type="dxa"/>
          </w:tcPr>
          <w:p w14:paraId="7C2DFA26" w14:textId="00DE17FA" w:rsidR="00EC4178" w:rsidRP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EC4178">
              <w:rPr>
                <w:rStyle w:val="RecommendationsChar"/>
              </w:rPr>
              <w:t>Waves (Seaford)</w:t>
            </w:r>
          </w:p>
        </w:tc>
        <w:tc>
          <w:tcPr>
            <w:tcW w:w="3431" w:type="dxa"/>
          </w:tcPr>
          <w:p w14:paraId="0AE27D45" w14:textId="71AB7C1F" w:rsidR="00EC4178" w:rsidRP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EC4178">
              <w:rPr>
                <w:rStyle w:val="RecommendationsChar"/>
              </w:rPr>
              <w:t xml:space="preserve">To enable improvement and expansion of services during the next twelve Months by offering practical help &amp; emotional support to families and children experiencing short or long-term difficulties.  Furthermore, to enable an </w:t>
            </w:r>
            <w:r w:rsidR="00262C84" w:rsidRPr="00EC4178">
              <w:rPr>
                <w:rStyle w:val="RecommendationsChar"/>
              </w:rPr>
              <w:t>additional</w:t>
            </w:r>
            <w:r w:rsidRPr="00EC4178">
              <w:rPr>
                <w:rStyle w:val="RecommendationsChar"/>
              </w:rPr>
              <w:t xml:space="preserve"> fifty wellbeing/counselling </w:t>
            </w:r>
            <w:r w:rsidRPr="00EC4178">
              <w:rPr>
                <w:rStyle w:val="RecommendationsChar"/>
              </w:rPr>
              <w:lastRenderedPageBreak/>
              <w:t>sessions to families and children in need and distress.</w:t>
            </w:r>
          </w:p>
        </w:tc>
        <w:tc>
          <w:tcPr>
            <w:tcW w:w="1530" w:type="dxa"/>
          </w:tcPr>
          <w:p w14:paraId="2DEC6BE7" w14:textId="07B3000D" w:rsid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  <w:r>
              <w:rPr>
                <w:rStyle w:val="RecommendationsChar"/>
                <w:b/>
                <w:bCs/>
              </w:rPr>
              <w:lastRenderedPageBreak/>
              <w:t>£2,815.00</w:t>
            </w:r>
          </w:p>
        </w:tc>
        <w:tc>
          <w:tcPr>
            <w:tcW w:w="3686" w:type="dxa"/>
          </w:tcPr>
          <w:p w14:paraId="61F43A5C" w14:textId="157D3903" w:rsidR="00EC4178" w:rsidRP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</w:rPr>
            </w:pPr>
            <w:r w:rsidRPr="00EC4178">
              <w:rPr>
                <w:rStyle w:val="RecommendationsChar"/>
              </w:rPr>
              <w:t>Small reduction to conform to budget</w:t>
            </w:r>
          </w:p>
        </w:tc>
      </w:tr>
      <w:tr w:rsidR="00EC4178" w14:paraId="10E18653" w14:textId="77777777" w:rsidTr="00C8463B">
        <w:tc>
          <w:tcPr>
            <w:tcW w:w="2410" w:type="dxa"/>
          </w:tcPr>
          <w:p w14:paraId="0BEB5AB0" w14:textId="77777777" w:rsidR="00EC4178" w:rsidRP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</w:p>
        </w:tc>
        <w:tc>
          <w:tcPr>
            <w:tcW w:w="3431" w:type="dxa"/>
          </w:tcPr>
          <w:p w14:paraId="5F02D705" w14:textId="6A966384" w:rsidR="00EC4178" w:rsidRP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  <w:u w:val="single"/>
              </w:rPr>
            </w:pPr>
            <w:r w:rsidRPr="00EC4178">
              <w:rPr>
                <w:rStyle w:val="RecommendationsChar"/>
                <w:b/>
                <w:bCs/>
                <w:u w:val="single"/>
              </w:rPr>
              <w:t>TOTAL AMOUNT AWARDED</w:t>
            </w:r>
          </w:p>
        </w:tc>
        <w:tc>
          <w:tcPr>
            <w:tcW w:w="1530" w:type="dxa"/>
          </w:tcPr>
          <w:p w14:paraId="0AFFC6CB" w14:textId="02431190" w:rsidR="00EC4178" w:rsidRP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  <w:u w:val="single"/>
              </w:rPr>
            </w:pPr>
            <w:r w:rsidRPr="00EC4178">
              <w:rPr>
                <w:rStyle w:val="RecommendationsChar"/>
                <w:b/>
                <w:bCs/>
                <w:u w:val="single"/>
              </w:rPr>
              <w:t>£25,000.00</w:t>
            </w:r>
          </w:p>
        </w:tc>
        <w:tc>
          <w:tcPr>
            <w:tcW w:w="3686" w:type="dxa"/>
          </w:tcPr>
          <w:p w14:paraId="117A0369" w14:textId="77777777" w:rsidR="00EC4178" w:rsidRPr="00EC4178" w:rsidRDefault="00EC4178" w:rsidP="002B54B1">
            <w:pPr>
              <w:tabs>
                <w:tab w:val="clear" w:pos="1077"/>
                <w:tab w:val="left" w:pos="709"/>
              </w:tabs>
              <w:rPr>
                <w:rStyle w:val="RecommendationsChar"/>
                <w:b/>
                <w:bCs/>
              </w:rPr>
            </w:pPr>
          </w:p>
        </w:tc>
      </w:tr>
    </w:tbl>
    <w:p w14:paraId="5B1CC559" w14:textId="014ACFE0" w:rsidR="00F77C83" w:rsidRPr="00DB4891" w:rsidRDefault="00F77C83" w:rsidP="005F7095"/>
    <w:sectPr w:rsidR="00F77C83" w:rsidRPr="00DB4891" w:rsidSect="0009325D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340" w:right="1106" w:bottom="249" w:left="1077" w:header="709" w:footer="261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C516F" w14:textId="77777777" w:rsidR="005D5594" w:rsidRDefault="005D5594" w:rsidP="007D3DCE">
      <w:r>
        <w:separator/>
      </w:r>
    </w:p>
  </w:endnote>
  <w:endnote w:type="continuationSeparator" w:id="0">
    <w:p w14:paraId="3232045F" w14:textId="77777777" w:rsidR="005D5594" w:rsidRDefault="005D5594" w:rsidP="007D3DCE">
      <w:r>
        <w:continuationSeparator/>
      </w:r>
    </w:p>
  </w:endnote>
  <w:endnote w:type="continuationNotice" w:id="1">
    <w:p w14:paraId="4A99B9F0" w14:textId="77777777" w:rsidR="005D5594" w:rsidRDefault="005D5594" w:rsidP="007D3DC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00A96" w14:textId="77777777" w:rsidR="00434D2A" w:rsidRDefault="00434D2A" w:rsidP="007D3DCE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26846">
      <w:rPr>
        <w:rStyle w:val="PageNumber"/>
        <w:noProof/>
      </w:rPr>
      <w:t>8</w:t>
    </w:r>
    <w:r>
      <w:rPr>
        <w:rStyle w:val="PageNumber"/>
      </w:rPr>
      <w:fldChar w:fldCharType="end"/>
    </w:r>
  </w:p>
  <w:p w14:paraId="45A2FFFF" w14:textId="77777777" w:rsidR="00434D2A" w:rsidRDefault="00434D2A" w:rsidP="007D3D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21950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F1B831" w14:textId="3CB0D8F2" w:rsidR="0045382B" w:rsidRDefault="004538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51DD6B" w14:textId="77777777" w:rsidR="00434D2A" w:rsidRDefault="00434D2A" w:rsidP="007D3D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ECAB9" w14:textId="77777777" w:rsidR="00434D2A" w:rsidRDefault="00434D2A" w:rsidP="007D3DCE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26</w:t>
    </w:r>
    <w:r>
      <w:rPr>
        <w:noProof/>
      </w:rPr>
      <w:fldChar w:fldCharType="end"/>
    </w:r>
  </w:p>
  <w:p w14:paraId="5B13D281" w14:textId="77777777" w:rsidR="00434D2A" w:rsidRDefault="00434D2A" w:rsidP="007D3D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561A3" w14:textId="77777777" w:rsidR="005D5594" w:rsidRDefault="005D5594" w:rsidP="007D3DCE">
      <w:r>
        <w:separator/>
      </w:r>
    </w:p>
  </w:footnote>
  <w:footnote w:type="continuationSeparator" w:id="0">
    <w:p w14:paraId="1400AC11" w14:textId="77777777" w:rsidR="005D5594" w:rsidRDefault="005D5594" w:rsidP="007D3DCE">
      <w:r>
        <w:continuationSeparator/>
      </w:r>
    </w:p>
  </w:footnote>
  <w:footnote w:type="continuationNotice" w:id="1">
    <w:p w14:paraId="39E04F1A" w14:textId="77777777" w:rsidR="005D5594" w:rsidRDefault="005D5594" w:rsidP="007D3DC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F2231" w14:textId="5654FE83" w:rsidR="006064F4" w:rsidRPr="00804A7B" w:rsidRDefault="00804A7B" w:rsidP="00804A7B">
    <w:pPr>
      <w:pStyle w:val="Header"/>
      <w:jc w:val="right"/>
      <w:rPr>
        <w:sz w:val="22"/>
        <w:szCs w:val="22"/>
      </w:rPr>
    </w:pPr>
    <w:r w:rsidRPr="00804A7B">
      <w:rPr>
        <w:sz w:val="22"/>
        <w:szCs w:val="22"/>
      </w:rPr>
      <w:t>APPROVED 20/07/23 FULL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E24A2" w14:textId="77777777" w:rsidR="00434D2A" w:rsidRPr="00DA4E53" w:rsidRDefault="00434D2A" w:rsidP="007D3DCE">
    <w:r w:rsidRPr="00DA4E53">
      <w:t xml:space="preserve"> </w:t>
    </w:r>
  </w:p>
  <w:p w14:paraId="1C7FFA79" w14:textId="77777777" w:rsidR="00434D2A" w:rsidRPr="00DA4E53" w:rsidRDefault="00434D2A" w:rsidP="007D3DCE"/>
  <w:p w14:paraId="74B8C075" w14:textId="77777777" w:rsidR="00434D2A" w:rsidRDefault="00434D2A" w:rsidP="007D3DCE">
    <w:pPr>
      <w:pStyle w:val="Header"/>
    </w:pPr>
  </w:p>
  <w:p w14:paraId="6EBC3F4D" w14:textId="77777777" w:rsidR="00434D2A" w:rsidRDefault="00434D2A" w:rsidP="007D3D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515C"/>
    <w:multiLevelType w:val="hybridMultilevel"/>
    <w:tmpl w:val="D9A29A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E2D21"/>
    <w:multiLevelType w:val="multilevel"/>
    <w:tmpl w:val="33D845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2" w15:restartNumberingAfterBreak="0">
    <w:nsid w:val="0B2250F4"/>
    <w:multiLevelType w:val="multilevel"/>
    <w:tmpl w:val="769E1F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3" w15:restartNumberingAfterBreak="0">
    <w:nsid w:val="154A6150"/>
    <w:multiLevelType w:val="hybridMultilevel"/>
    <w:tmpl w:val="465C9FF0"/>
    <w:lvl w:ilvl="0" w:tplc="6D8065C8">
      <w:start w:val="1"/>
      <w:numFmt w:val="lowerLetter"/>
      <w:lvlText w:val="(%1)"/>
      <w:lvlJc w:val="left"/>
      <w:pPr>
        <w:ind w:left="121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2" w:hanging="360"/>
      </w:pPr>
    </w:lvl>
    <w:lvl w:ilvl="2" w:tplc="0809001B" w:tentative="1">
      <w:start w:val="1"/>
      <w:numFmt w:val="lowerRoman"/>
      <w:lvlText w:val="%3."/>
      <w:lvlJc w:val="right"/>
      <w:pPr>
        <w:ind w:left="2652" w:hanging="180"/>
      </w:pPr>
    </w:lvl>
    <w:lvl w:ilvl="3" w:tplc="0809000F" w:tentative="1">
      <w:start w:val="1"/>
      <w:numFmt w:val="decimal"/>
      <w:lvlText w:val="%4."/>
      <w:lvlJc w:val="left"/>
      <w:pPr>
        <w:ind w:left="3372" w:hanging="360"/>
      </w:pPr>
    </w:lvl>
    <w:lvl w:ilvl="4" w:tplc="08090019" w:tentative="1">
      <w:start w:val="1"/>
      <w:numFmt w:val="lowerLetter"/>
      <w:lvlText w:val="%5."/>
      <w:lvlJc w:val="left"/>
      <w:pPr>
        <w:ind w:left="4092" w:hanging="360"/>
      </w:pPr>
    </w:lvl>
    <w:lvl w:ilvl="5" w:tplc="0809001B" w:tentative="1">
      <w:start w:val="1"/>
      <w:numFmt w:val="lowerRoman"/>
      <w:lvlText w:val="%6."/>
      <w:lvlJc w:val="right"/>
      <w:pPr>
        <w:ind w:left="4812" w:hanging="180"/>
      </w:pPr>
    </w:lvl>
    <w:lvl w:ilvl="6" w:tplc="0809000F" w:tentative="1">
      <w:start w:val="1"/>
      <w:numFmt w:val="decimal"/>
      <w:lvlText w:val="%7."/>
      <w:lvlJc w:val="left"/>
      <w:pPr>
        <w:ind w:left="5532" w:hanging="360"/>
      </w:pPr>
    </w:lvl>
    <w:lvl w:ilvl="7" w:tplc="08090019" w:tentative="1">
      <w:start w:val="1"/>
      <w:numFmt w:val="lowerLetter"/>
      <w:lvlText w:val="%8."/>
      <w:lvlJc w:val="left"/>
      <w:pPr>
        <w:ind w:left="6252" w:hanging="360"/>
      </w:pPr>
    </w:lvl>
    <w:lvl w:ilvl="8" w:tplc="08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4" w15:restartNumberingAfterBreak="0">
    <w:nsid w:val="2F093B42"/>
    <w:multiLevelType w:val="hybridMultilevel"/>
    <w:tmpl w:val="1090DB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0E0108"/>
    <w:multiLevelType w:val="hybridMultilevel"/>
    <w:tmpl w:val="752A55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D82FA4"/>
    <w:multiLevelType w:val="hybridMultilevel"/>
    <w:tmpl w:val="4588E880"/>
    <w:lvl w:ilvl="0" w:tplc="6262C9C0">
      <w:start w:val="1"/>
      <w:numFmt w:val="decimal"/>
      <w:lvlText w:val="%1."/>
      <w:lvlJc w:val="left"/>
      <w:pPr>
        <w:ind w:left="1335" w:hanging="615"/>
      </w:pPr>
      <w:rPr>
        <w:rFonts w:ascii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E2A227E"/>
    <w:multiLevelType w:val="hybridMultilevel"/>
    <w:tmpl w:val="E5905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E53AB2"/>
    <w:multiLevelType w:val="hybridMultilevel"/>
    <w:tmpl w:val="D7987FFE"/>
    <w:lvl w:ilvl="0" w:tplc="6C26888A">
      <w:start w:val="5"/>
      <w:numFmt w:val="lowerRoman"/>
      <w:lvlText w:val="%1."/>
      <w:lvlJc w:val="left"/>
      <w:pPr>
        <w:ind w:left="214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F64E43"/>
    <w:multiLevelType w:val="hybridMultilevel"/>
    <w:tmpl w:val="39E0CF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0422A1"/>
    <w:multiLevelType w:val="hybridMultilevel"/>
    <w:tmpl w:val="452029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D32C8D"/>
    <w:multiLevelType w:val="hybridMultilevel"/>
    <w:tmpl w:val="B3382196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C0F4CE1"/>
    <w:multiLevelType w:val="hybridMultilevel"/>
    <w:tmpl w:val="B94667F8"/>
    <w:lvl w:ilvl="0" w:tplc="6A1086AA">
      <w:start w:val="1"/>
      <w:numFmt w:val="lowerRoman"/>
      <w:lvlText w:val="%1."/>
      <w:lvlJc w:val="left"/>
      <w:pPr>
        <w:ind w:left="214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09" w:hanging="360"/>
      </w:pPr>
    </w:lvl>
    <w:lvl w:ilvl="2" w:tplc="0809001B" w:tentative="1">
      <w:start w:val="1"/>
      <w:numFmt w:val="lowerRoman"/>
      <w:lvlText w:val="%3."/>
      <w:lvlJc w:val="right"/>
      <w:pPr>
        <w:ind w:left="3229" w:hanging="180"/>
      </w:pPr>
    </w:lvl>
    <w:lvl w:ilvl="3" w:tplc="0809000F" w:tentative="1">
      <w:start w:val="1"/>
      <w:numFmt w:val="decimal"/>
      <w:lvlText w:val="%4."/>
      <w:lvlJc w:val="left"/>
      <w:pPr>
        <w:ind w:left="3949" w:hanging="360"/>
      </w:pPr>
    </w:lvl>
    <w:lvl w:ilvl="4" w:tplc="08090019" w:tentative="1">
      <w:start w:val="1"/>
      <w:numFmt w:val="lowerLetter"/>
      <w:lvlText w:val="%5."/>
      <w:lvlJc w:val="left"/>
      <w:pPr>
        <w:ind w:left="4669" w:hanging="360"/>
      </w:pPr>
    </w:lvl>
    <w:lvl w:ilvl="5" w:tplc="0809001B" w:tentative="1">
      <w:start w:val="1"/>
      <w:numFmt w:val="lowerRoman"/>
      <w:lvlText w:val="%6."/>
      <w:lvlJc w:val="right"/>
      <w:pPr>
        <w:ind w:left="5389" w:hanging="180"/>
      </w:pPr>
    </w:lvl>
    <w:lvl w:ilvl="6" w:tplc="0809000F" w:tentative="1">
      <w:start w:val="1"/>
      <w:numFmt w:val="decimal"/>
      <w:lvlText w:val="%7."/>
      <w:lvlJc w:val="left"/>
      <w:pPr>
        <w:ind w:left="6109" w:hanging="360"/>
      </w:pPr>
    </w:lvl>
    <w:lvl w:ilvl="7" w:tplc="08090019" w:tentative="1">
      <w:start w:val="1"/>
      <w:numFmt w:val="lowerLetter"/>
      <w:lvlText w:val="%8."/>
      <w:lvlJc w:val="left"/>
      <w:pPr>
        <w:ind w:left="6829" w:hanging="360"/>
      </w:pPr>
    </w:lvl>
    <w:lvl w:ilvl="8" w:tplc="08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3" w15:restartNumberingAfterBreak="0">
    <w:nsid w:val="705C5284"/>
    <w:multiLevelType w:val="hybridMultilevel"/>
    <w:tmpl w:val="F2843D22"/>
    <w:lvl w:ilvl="0" w:tplc="CB087180">
      <w:start w:val="1"/>
      <w:numFmt w:val="decimal"/>
      <w:pStyle w:val="Recommendations"/>
      <w:lvlText w:val="%1."/>
      <w:lvlJc w:val="left"/>
      <w:pPr>
        <w:ind w:left="720" w:hanging="360"/>
      </w:pPr>
      <w:rPr>
        <w:rFonts w:hint="default"/>
      </w:rPr>
    </w:lvl>
    <w:lvl w:ilvl="1" w:tplc="ACAA880E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636645"/>
    <w:multiLevelType w:val="hybridMultilevel"/>
    <w:tmpl w:val="26D06B18"/>
    <w:lvl w:ilvl="0" w:tplc="CFAC8C04">
      <w:start w:val="1"/>
      <w:numFmt w:val="decimal"/>
      <w:lvlText w:val="%1."/>
      <w:lvlJc w:val="left"/>
      <w:pPr>
        <w:ind w:left="76" w:hanging="360"/>
      </w:pPr>
      <w:rPr>
        <w:rFonts w:hint="default"/>
        <w:b/>
        <w:bCs/>
        <w:color w:val="000000" w:themeColor="text1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5" w15:restartNumberingAfterBreak="0">
    <w:nsid w:val="74622B3E"/>
    <w:multiLevelType w:val="hybridMultilevel"/>
    <w:tmpl w:val="2A4E5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D041FC"/>
    <w:multiLevelType w:val="multilevel"/>
    <w:tmpl w:val="20CA36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num w:numId="1" w16cid:durableId="53892943">
    <w:abstractNumId w:val="12"/>
  </w:num>
  <w:num w:numId="2" w16cid:durableId="1830779446">
    <w:abstractNumId w:val="8"/>
  </w:num>
  <w:num w:numId="3" w16cid:durableId="1523712008">
    <w:abstractNumId w:val="5"/>
  </w:num>
  <w:num w:numId="4" w16cid:durableId="334649224">
    <w:abstractNumId w:val="6"/>
  </w:num>
  <w:num w:numId="5" w16cid:durableId="1373964280">
    <w:abstractNumId w:val="1"/>
  </w:num>
  <w:num w:numId="6" w16cid:durableId="2112361079">
    <w:abstractNumId w:val="14"/>
  </w:num>
  <w:num w:numId="7" w16cid:durableId="341394367">
    <w:abstractNumId w:val="15"/>
  </w:num>
  <w:num w:numId="8" w16cid:durableId="730664175">
    <w:abstractNumId w:val="2"/>
  </w:num>
  <w:num w:numId="9" w16cid:durableId="153031733">
    <w:abstractNumId w:val="16"/>
  </w:num>
  <w:num w:numId="10" w16cid:durableId="1756900876">
    <w:abstractNumId w:val="11"/>
  </w:num>
  <w:num w:numId="11" w16cid:durableId="330137550">
    <w:abstractNumId w:val="4"/>
  </w:num>
  <w:num w:numId="12" w16cid:durableId="368921939">
    <w:abstractNumId w:val="3"/>
  </w:num>
  <w:num w:numId="13" w16cid:durableId="1580821529">
    <w:abstractNumId w:val="10"/>
  </w:num>
  <w:num w:numId="14" w16cid:durableId="953635426">
    <w:abstractNumId w:val="7"/>
  </w:num>
  <w:num w:numId="15" w16cid:durableId="696933159">
    <w:abstractNumId w:val="13"/>
  </w:num>
  <w:num w:numId="16" w16cid:durableId="1923634450">
    <w:abstractNumId w:val="0"/>
  </w:num>
  <w:num w:numId="17" w16cid:durableId="860320677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readOnly" w:enforcement="0"/>
  <w:defaultTabStop w:val="141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7F5"/>
    <w:rsid w:val="0000535B"/>
    <w:rsid w:val="0000566C"/>
    <w:rsid w:val="0000592B"/>
    <w:rsid w:val="00006476"/>
    <w:rsid w:val="00006EFF"/>
    <w:rsid w:val="000106DA"/>
    <w:rsid w:val="00012241"/>
    <w:rsid w:val="000125D8"/>
    <w:rsid w:val="00012F72"/>
    <w:rsid w:val="00014927"/>
    <w:rsid w:val="00016716"/>
    <w:rsid w:val="000202A9"/>
    <w:rsid w:val="00020527"/>
    <w:rsid w:val="000206C2"/>
    <w:rsid w:val="000216F7"/>
    <w:rsid w:val="00021F40"/>
    <w:rsid w:val="000221E7"/>
    <w:rsid w:val="00022473"/>
    <w:rsid w:val="000234AE"/>
    <w:rsid w:val="000248F0"/>
    <w:rsid w:val="00025034"/>
    <w:rsid w:val="00025A51"/>
    <w:rsid w:val="00025AAD"/>
    <w:rsid w:val="00026146"/>
    <w:rsid w:val="000262F8"/>
    <w:rsid w:val="000267D1"/>
    <w:rsid w:val="00026FEC"/>
    <w:rsid w:val="00027590"/>
    <w:rsid w:val="000301BA"/>
    <w:rsid w:val="00032300"/>
    <w:rsid w:val="000326B7"/>
    <w:rsid w:val="00035509"/>
    <w:rsid w:val="000359EC"/>
    <w:rsid w:val="000361AF"/>
    <w:rsid w:val="00036496"/>
    <w:rsid w:val="00036894"/>
    <w:rsid w:val="00036D3F"/>
    <w:rsid w:val="00037D07"/>
    <w:rsid w:val="00041497"/>
    <w:rsid w:val="000415BF"/>
    <w:rsid w:val="00041B00"/>
    <w:rsid w:val="000424F9"/>
    <w:rsid w:val="000428CF"/>
    <w:rsid w:val="00043C29"/>
    <w:rsid w:val="000444E4"/>
    <w:rsid w:val="00044606"/>
    <w:rsid w:val="0004576D"/>
    <w:rsid w:val="000461C1"/>
    <w:rsid w:val="0004785D"/>
    <w:rsid w:val="0005231D"/>
    <w:rsid w:val="00056B03"/>
    <w:rsid w:val="000620C0"/>
    <w:rsid w:val="00063D54"/>
    <w:rsid w:val="00064184"/>
    <w:rsid w:val="00065E97"/>
    <w:rsid w:val="00066DDC"/>
    <w:rsid w:val="0006707C"/>
    <w:rsid w:val="00067C80"/>
    <w:rsid w:val="00070168"/>
    <w:rsid w:val="00071729"/>
    <w:rsid w:val="00071C97"/>
    <w:rsid w:val="00072925"/>
    <w:rsid w:val="0007550A"/>
    <w:rsid w:val="00075857"/>
    <w:rsid w:val="000758E3"/>
    <w:rsid w:val="00075BC5"/>
    <w:rsid w:val="000778CA"/>
    <w:rsid w:val="00081102"/>
    <w:rsid w:val="00083DF4"/>
    <w:rsid w:val="000841E5"/>
    <w:rsid w:val="00085EDE"/>
    <w:rsid w:val="000876AE"/>
    <w:rsid w:val="000900CC"/>
    <w:rsid w:val="0009079B"/>
    <w:rsid w:val="0009309D"/>
    <w:rsid w:val="0009325D"/>
    <w:rsid w:val="00093564"/>
    <w:rsid w:val="00093B7A"/>
    <w:rsid w:val="00093C02"/>
    <w:rsid w:val="000943C6"/>
    <w:rsid w:val="00094770"/>
    <w:rsid w:val="00094B2E"/>
    <w:rsid w:val="00094B68"/>
    <w:rsid w:val="00094D46"/>
    <w:rsid w:val="00095BC6"/>
    <w:rsid w:val="00095D5F"/>
    <w:rsid w:val="00095FAE"/>
    <w:rsid w:val="000962DD"/>
    <w:rsid w:val="00096C07"/>
    <w:rsid w:val="00097EF4"/>
    <w:rsid w:val="000A011B"/>
    <w:rsid w:val="000A037F"/>
    <w:rsid w:val="000A1051"/>
    <w:rsid w:val="000A1A91"/>
    <w:rsid w:val="000A353B"/>
    <w:rsid w:val="000A3E4C"/>
    <w:rsid w:val="000A3FA6"/>
    <w:rsid w:val="000A4066"/>
    <w:rsid w:val="000A43A7"/>
    <w:rsid w:val="000A4BEE"/>
    <w:rsid w:val="000A4F5A"/>
    <w:rsid w:val="000A674D"/>
    <w:rsid w:val="000B0652"/>
    <w:rsid w:val="000B0A12"/>
    <w:rsid w:val="000B1680"/>
    <w:rsid w:val="000B22BA"/>
    <w:rsid w:val="000B2E1D"/>
    <w:rsid w:val="000B3186"/>
    <w:rsid w:val="000B3692"/>
    <w:rsid w:val="000B3EBA"/>
    <w:rsid w:val="000B633D"/>
    <w:rsid w:val="000B6E44"/>
    <w:rsid w:val="000B6FAC"/>
    <w:rsid w:val="000B7D31"/>
    <w:rsid w:val="000B7D3F"/>
    <w:rsid w:val="000C09C3"/>
    <w:rsid w:val="000C1DD4"/>
    <w:rsid w:val="000C2606"/>
    <w:rsid w:val="000C3BB5"/>
    <w:rsid w:val="000C6C83"/>
    <w:rsid w:val="000C6CFC"/>
    <w:rsid w:val="000C7271"/>
    <w:rsid w:val="000C7B9B"/>
    <w:rsid w:val="000D11E7"/>
    <w:rsid w:val="000D21B1"/>
    <w:rsid w:val="000D2419"/>
    <w:rsid w:val="000D28E8"/>
    <w:rsid w:val="000D2985"/>
    <w:rsid w:val="000D5EF2"/>
    <w:rsid w:val="000D670D"/>
    <w:rsid w:val="000D741E"/>
    <w:rsid w:val="000D7BFB"/>
    <w:rsid w:val="000D7E2E"/>
    <w:rsid w:val="000E021C"/>
    <w:rsid w:val="000E0AFE"/>
    <w:rsid w:val="000E2684"/>
    <w:rsid w:val="000E33A3"/>
    <w:rsid w:val="000E3BC8"/>
    <w:rsid w:val="000E3FFF"/>
    <w:rsid w:val="000E5B0D"/>
    <w:rsid w:val="000E7B01"/>
    <w:rsid w:val="000F270A"/>
    <w:rsid w:val="000F31E8"/>
    <w:rsid w:val="000F4E00"/>
    <w:rsid w:val="000F67A5"/>
    <w:rsid w:val="000F6E04"/>
    <w:rsid w:val="000F71C0"/>
    <w:rsid w:val="000F742E"/>
    <w:rsid w:val="001015DB"/>
    <w:rsid w:val="00101930"/>
    <w:rsid w:val="00101CA0"/>
    <w:rsid w:val="00103154"/>
    <w:rsid w:val="001039A8"/>
    <w:rsid w:val="00104078"/>
    <w:rsid w:val="0010430E"/>
    <w:rsid w:val="00104712"/>
    <w:rsid w:val="00104A05"/>
    <w:rsid w:val="00104AE7"/>
    <w:rsid w:val="00105418"/>
    <w:rsid w:val="00105666"/>
    <w:rsid w:val="0010690A"/>
    <w:rsid w:val="00111DD7"/>
    <w:rsid w:val="00111DF6"/>
    <w:rsid w:val="00112FE2"/>
    <w:rsid w:val="001132F2"/>
    <w:rsid w:val="001134D3"/>
    <w:rsid w:val="00113DFB"/>
    <w:rsid w:val="00115206"/>
    <w:rsid w:val="0011789E"/>
    <w:rsid w:val="00117CB3"/>
    <w:rsid w:val="00121542"/>
    <w:rsid w:val="00121CFB"/>
    <w:rsid w:val="001229F1"/>
    <w:rsid w:val="00122E07"/>
    <w:rsid w:val="00123B0F"/>
    <w:rsid w:val="00123BA2"/>
    <w:rsid w:val="00124A40"/>
    <w:rsid w:val="00124ACB"/>
    <w:rsid w:val="001251EE"/>
    <w:rsid w:val="00126C3B"/>
    <w:rsid w:val="00130EAE"/>
    <w:rsid w:val="00132154"/>
    <w:rsid w:val="00132A18"/>
    <w:rsid w:val="0013647B"/>
    <w:rsid w:val="00137042"/>
    <w:rsid w:val="001370E4"/>
    <w:rsid w:val="001375AD"/>
    <w:rsid w:val="001377E2"/>
    <w:rsid w:val="00137985"/>
    <w:rsid w:val="00137E93"/>
    <w:rsid w:val="00140838"/>
    <w:rsid w:val="001408F8"/>
    <w:rsid w:val="00141694"/>
    <w:rsid w:val="001465E1"/>
    <w:rsid w:val="001470E9"/>
    <w:rsid w:val="00147A78"/>
    <w:rsid w:val="00150B09"/>
    <w:rsid w:val="00150BAC"/>
    <w:rsid w:val="001517FE"/>
    <w:rsid w:val="00157D47"/>
    <w:rsid w:val="00160644"/>
    <w:rsid w:val="001614A9"/>
    <w:rsid w:val="00162B54"/>
    <w:rsid w:val="00163D82"/>
    <w:rsid w:val="001647FF"/>
    <w:rsid w:val="0016584B"/>
    <w:rsid w:val="0016682D"/>
    <w:rsid w:val="0017105A"/>
    <w:rsid w:val="00172CC5"/>
    <w:rsid w:val="00174BCA"/>
    <w:rsid w:val="00174CD2"/>
    <w:rsid w:val="00174D70"/>
    <w:rsid w:val="00175D86"/>
    <w:rsid w:val="00175F02"/>
    <w:rsid w:val="001760FB"/>
    <w:rsid w:val="00176816"/>
    <w:rsid w:val="00177DA8"/>
    <w:rsid w:val="00180044"/>
    <w:rsid w:val="00180BD1"/>
    <w:rsid w:val="0018187E"/>
    <w:rsid w:val="001820EF"/>
    <w:rsid w:val="001831B7"/>
    <w:rsid w:val="001842B6"/>
    <w:rsid w:val="001845EE"/>
    <w:rsid w:val="001845F7"/>
    <w:rsid w:val="00185B26"/>
    <w:rsid w:val="00187D32"/>
    <w:rsid w:val="00193227"/>
    <w:rsid w:val="00194A3B"/>
    <w:rsid w:val="00195DFB"/>
    <w:rsid w:val="001965F9"/>
    <w:rsid w:val="00196D56"/>
    <w:rsid w:val="001972D4"/>
    <w:rsid w:val="001A13D6"/>
    <w:rsid w:val="001A1595"/>
    <w:rsid w:val="001A1F71"/>
    <w:rsid w:val="001A449A"/>
    <w:rsid w:val="001A4FF7"/>
    <w:rsid w:val="001A5061"/>
    <w:rsid w:val="001A5194"/>
    <w:rsid w:val="001A76EF"/>
    <w:rsid w:val="001A7DF9"/>
    <w:rsid w:val="001B03BF"/>
    <w:rsid w:val="001B2B6A"/>
    <w:rsid w:val="001B399C"/>
    <w:rsid w:val="001B3A8C"/>
    <w:rsid w:val="001B3BB2"/>
    <w:rsid w:val="001B3DDF"/>
    <w:rsid w:val="001B4DF4"/>
    <w:rsid w:val="001B5551"/>
    <w:rsid w:val="001B5CED"/>
    <w:rsid w:val="001B689A"/>
    <w:rsid w:val="001B6FE7"/>
    <w:rsid w:val="001B72BC"/>
    <w:rsid w:val="001B7BCF"/>
    <w:rsid w:val="001C0423"/>
    <w:rsid w:val="001C0A5A"/>
    <w:rsid w:val="001C0C3C"/>
    <w:rsid w:val="001C175E"/>
    <w:rsid w:val="001C175F"/>
    <w:rsid w:val="001C2084"/>
    <w:rsid w:val="001C3A92"/>
    <w:rsid w:val="001C42B6"/>
    <w:rsid w:val="001C43CF"/>
    <w:rsid w:val="001C4EDF"/>
    <w:rsid w:val="001C5E28"/>
    <w:rsid w:val="001C5F0A"/>
    <w:rsid w:val="001D3CE2"/>
    <w:rsid w:val="001D515E"/>
    <w:rsid w:val="001D5550"/>
    <w:rsid w:val="001D5CB3"/>
    <w:rsid w:val="001D610C"/>
    <w:rsid w:val="001D6677"/>
    <w:rsid w:val="001D7E03"/>
    <w:rsid w:val="001D7F27"/>
    <w:rsid w:val="001E0F24"/>
    <w:rsid w:val="001E15D6"/>
    <w:rsid w:val="001E1CB1"/>
    <w:rsid w:val="001E1DFE"/>
    <w:rsid w:val="001E2968"/>
    <w:rsid w:val="001E2D58"/>
    <w:rsid w:val="001E2E0E"/>
    <w:rsid w:val="001E4DC8"/>
    <w:rsid w:val="001E5322"/>
    <w:rsid w:val="001E558F"/>
    <w:rsid w:val="001E68E9"/>
    <w:rsid w:val="001E7585"/>
    <w:rsid w:val="001E77A1"/>
    <w:rsid w:val="001F1DE1"/>
    <w:rsid w:val="001F239A"/>
    <w:rsid w:val="001F3735"/>
    <w:rsid w:val="001F3C30"/>
    <w:rsid w:val="001F3D46"/>
    <w:rsid w:val="001F52A0"/>
    <w:rsid w:val="001F561B"/>
    <w:rsid w:val="001F5C32"/>
    <w:rsid w:val="001F60BF"/>
    <w:rsid w:val="00200232"/>
    <w:rsid w:val="0020198B"/>
    <w:rsid w:val="00201AE4"/>
    <w:rsid w:val="002027A1"/>
    <w:rsid w:val="00203260"/>
    <w:rsid w:val="0020381D"/>
    <w:rsid w:val="00204F6F"/>
    <w:rsid w:val="0020754F"/>
    <w:rsid w:val="00207B86"/>
    <w:rsid w:val="00210D8B"/>
    <w:rsid w:val="00212CAB"/>
    <w:rsid w:val="00212F6F"/>
    <w:rsid w:val="002145EF"/>
    <w:rsid w:val="0021694C"/>
    <w:rsid w:val="00216A5F"/>
    <w:rsid w:val="002176E1"/>
    <w:rsid w:val="00220338"/>
    <w:rsid w:val="002228CE"/>
    <w:rsid w:val="00223038"/>
    <w:rsid w:val="0022360B"/>
    <w:rsid w:val="00223CA0"/>
    <w:rsid w:val="00223D12"/>
    <w:rsid w:val="00224059"/>
    <w:rsid w:val="002251D3"/>
    <w:rsid w:val="0022574D"/>
    <w:rsid w:val="00225A70"/>
    <w:rsid w:val="00225B1E"/>
    <w:rsid w:val="002270B1"/>
    <w:rsid w:val="00227A20"/>
    <w:rsid w:val="002331CE"/>
    <w:rsid w:val="002369BB"/>
    <w:rsid w:val="00236CC1"/>
    <w:rsid w:val="00237C0A"/>
    <w:rsid w:val="002403B7"/>
    <w:rsid w:val="00240EC5"/>
    <w:rsid w:val="00241612"/>
    <w:rsid w:val="00241850"/>
    <w:rsid w:val="00242A6F"/>
    <w:rsid w:val="0024396A"/>
    <w:rsid w:val="00243F9A"/>
    <w:rsid w:val="0024502F"/>
    <w:rsid w:val="00246762"/>
    <w:rsid w:val="00246B51"/>
    <w:rsid w:val="00247AD3"/>
    <w:rsid w:val="00251A85"/>
    <w:rsid w:val="00251E9B"/>
    <w:rsid w:val="00252F56"/>
    <w:rsid w:val="00254057"/>
    <w:rsid w:val="00255BFD"/>
    <w:rsid w:val="0025647B"/>
    <w:rsid w:val="002600C8"/>
    <w:rsid w:val="002601C6"/>
    <w:rsid w:val="00261210"/>
    <w:rsid w:val="0026206A"/>
    <w:rsid w:val="002622A7"/>
    <w:rsid w:val="00262C84"/>
    <w:rsid w:val="00264202"/>
    <w:rsid w:val="00264F65"/>
    <w:rsid w:val="00265042"/>
    <w:rsid w:val="00267A68"/>
    <w:rsid w:val="002714A9"/>
    <w:rsid w:val="00272439"/>
    <w:rsid w:val="002743C9"/>
    <w:rsid w:val="00274B9B"/>
    <w:rsid w:val="00275038"/>
    <w:rsid w:val="0027513F"/>
    <w:rsid w:val="0027583D"/>
    <w:rsid w:val="00275D2D"/>
    <w:rsid w:val="002779B9"/>
    <w:rsid w:val="0028134D"/>
    <w:rsid w:val="002815F1"/>
    <w:rsid w:val="0028239F"/>
    <w:rsid w:val="0028315E"/>
    <w:rsid w:val="00284AD5"/>
    <w:rsid w:val="00285BA4"/>
    <w:rsid w:val="00285C16"/>
    <w:rsid w:val="00285D0B"/>
    <w:rsid w:val="0029100A"/>
    <w:rsid w:val="00293356"/>
    <w:rsid w:val="00293460"/>
    <w:rsid w:val="002942FC"/>
    <w:rsid w:val="0029490A"/>
    <w:rsid w:val="002953D3"/>
    <w:rsid w:val="00296262"/>
    <w:rsid w:val="002977A2"/>
    <w:rsid w:val="002A1826"/>
    <w:rsid w:val="002A1A50"/>
    <w:rsid w:val="002A1DCD"/>
    <w:rsid w:val="002A2716"/>
    <w:rsid w:val="002A4A9E"/>
    <w:rsid w:val="002A7CE2"/>
    <w:rsid w:val="002B0408"/>
    <w:rsid w:val="002B22F3"/>
    <w:rsid w:val="002B26B2"/>
    <w:rsid w:val="002B4D95"/>
    <w:rsid w:val="002B54B1"/>
    <w:rsid w:val="002B5B28"/>
    <w:rsid w:val="002B6F87"/>
    <w:rsid w:val="002C0B74"/>
    <w:rsid w:val="002C1E57"/>
    <w:rsid w:val="002C2154"/>
    <w:rsid w:val="002C23E0"/>
    <w:rsid w:val="002C7F63"/>
    <w:rsid w:val="002D160E"/>
    <w:rsid w:val="002D16D8"/>
    <w:rsid w:val="002D2392"/>
    <w:rsid w:val="002D289B"/>
    <w:rsid w:val="002D44BF"/>
    <w:rsid w:val="002D4AB4"/>
    <w:rsid w:val="002D5016"/>
    <w:rsid w:val="002D65C7"/>
    <w:rsid w:val="002D7102"/>
    <w:rsid w:val="002E1196"/>
    <w:rsid w:val="002E2524"/>
    <w:rsid w:val="002E284F"/>
    <w:rsid w:val="002E30DF"/>
    <w:rsid w:val="002E335A"/>
    <w:rsid w:val="002E3A55"/>
    <w:rsid w:val="002E3F38"/>
    <w:rsid w:val="002E46DC"/>
    <w:rsid w:val="002E6646"/>
    <w:rsid w:val="002F0C2C"/>
    <w:rsid w:val="002F23FF"/>
    <w:rsid w:val="002F2C2B"/>
    <w:rsid w:val="002F2D01"/>
    <w:rsid w:val="002F2D06"/>
    <w:rsid w:val="002F30A4"/>
    <w:rsid w:val="002F320B"/>
    <w:rsid w:val="002F338F"/>
    <w:rsid w:val="002F5A0C"/>
    <w:rsid w:val="00300903"/>
    <w:rsid w:val="003012DB"/>
    <w:rsid w:val="00303CC1"/>
    <w:rsid w:val="00305605"/>
    <w:rsid w:val="0030676A"/>
    <w:rsid w:val="00306E45"/>
    <w:rsid w:val="003128E6"/>
    <w:rsid w:val="00313368"/>
    <w:rsid w:val="003134B9"/>
    <w:rsid w:val="00314B64"/>
    <w:rsid w:val="00314EB2"/>
    <w:rsid w:val="00315323"/>
    <w:rsid w:val="00317A87"/>
    <w:rsid w:val="003200EB"/>
    <w:rsid w:val="00320FE5"/>
    <w:rsid w:val="0032193B"/>
    <w:rsid w:val="00321A87"/>
    <w:rsid w:val="00321EA6"/>
    <w:rsid w:val="003239CC"/>
    <w:rsid w:val="00323A42"/>
    <w:rsid w:val="00325EA7"/>
    <w:rsid w:val="00326D9A"/>
    <w:rsid w:val="00330D00"/>
    <w:rsid w:val="00332678"/>
    <w:rsid w:val="00332880"/>
    <w:rsid w:val="00333E27"/>
    <w:rsid w:val="00334157"/>
    <w:rsid w:val="0033486B"/>
    <w:rsid w:val="00335AE5"/>
    <w:rsid w:val="003368DB"/>
    <w:rsid w:val="00337429"/>
    <w:rsid w:val="00337B85"/>
    <w:rsid w:val="00337EBA"/>
    <w:rsid w:val="00337F05"/>
    <w:rsid w:val="003419DB"/>
    <w:rsid w:val="0034372A"/>
    <w:rsid w:val="00344547"/>
    <w:rsid w:val="003451E9"/>
    <w:rsid w:val="00346E9D"/>
    <w:rsid w:val="003478BB"/>
    <w:rsid w:val="003500F6"/>
    <w:rsid w:val="00350573"/>
    <w:rsid w:val="003517F3"/>
    <w:rsid w:val="0035290E"/>
    <w:rsid w:val="00352BE3"/>
    <w:rsid w:val="00353A3B"/>
    <w:rsid w:val="00354A32"/>
    <w:rsid w:val="00356028"/>
    <w:rsid w:val="003575E7"/>
    <w:rsid w:val="00357B8E"/>
    <w:rsid w:val="00360196"/>
    <w:rsid w:val="00360DDE"/>
    <w:rsid w:val="00360F0C"/>
    <w:rsid w:val="00361512"/>
    <w:rsid w:val="00361939"/>
    <w:rsid w:val="003625E6"/>
    <w:rsid w:val="003626D8"/>
    <w:rsid w:val="00362B3A"/>
    <w:rsid w:val="0036445A"/>
    <w:rsid w:val="003657CF"/>
    <w:rsid w:val="00365E29"/>
    <w:rsid w:val="00370B35"/>
    <w:rsid w:val="003713E9"/>
    <w:rsid w:val="003735E9"/>
    <w:rsid w:val="00375719"/>
    <w:rsid w:val="00375A90"/>
    <w:rsid w:val="00375B76"/>
    <w:rsid w:val="00375F9A"/>
    <w:rsid w:val="0037628B"/>
    <w:rsid w:val="003772DB"/>
    <w:rsid w:val="00377388"/>
    <w:rsid w:val="00377854"/>
    <w:rsid w:val="00380785"/>
    <w:rsid w:val="003809B9"/>
    <w:rsid w:val="00380DF0"/>
    <w:rsid w:val="00383F0E"/>
    <w:rsid w:val="00384755"/>
    <w:rsid w:val="003872CE"/>
    <w:rsid w:val="00387DDE"/>
    <w:rsid w:val="00391A61"/>
    <w:rsid w:val="003921F1"/>
    <w:rsid w:val="00393C90"/>
    <w:rsid w:val="00394CC3"/>
    <w:rsid w:val="00395EA5"/>
    <w:rsid w:val="00397F69"/>
    <w:rsid w:val="003A1064"/>
    <w:rsid w:val="003A10B3"/>
    <w:rsid w:val="003A1A97"/>
    <w:rsid w:val="003A283D"/>
    <w:rsid w:val="003A3035"/>
    <w:rsid w:val="003A433C"/>
    <w:rsid w:val="003A47C0"/>
    <w:rsid w:val="003A520F"/>
    <w:rsid w:val="003A589C"/>
    <w:rsid w:val="003B0F70"/>
    <w:rsid w:val="003B1376"/>
    <w:rsid w:val="003B28D6"/>
    <w:rsid w:val="003B2D05"/>
    <w:rsid w:val="003B52CF"/>
    <w:rsid w:val="003B54BF"/>
    <w:rsid w:val="003B6993"/>
    <w:rsid w:val="003B6D27"/>
    <w:rsid w:val="003C0399"/>
    <w:rsid w:val="003C056B"/>
    <w:rsid w:val="003C1A9E"/>
    <w:rsid w:val="003C1ED9"/>
    <w:rsid w:val="003C379A"/>
    <w:rsid w:val="003C6D26"/>
    <w:rsid w:val="003D126A"/>
    <w:rsid w:val="003D135B"/>
    <w:rsid w:val="003D17D8"/>
    <w:rsid w:val="003D26AD"/>
    <w:rsid w:val="003D2B85"/>
    <w:rsid w:val="003D564C"/>
    <w:rsid w:val="003E1E94"/>
    <w:rsid w:val="003E2DB5"/>
    <w:rsid w:val="003E2E74"/>
    <w:rsid w:val="003E3078"/>
    <w:rsid w:val="003E33DD"/>
    <w:rsid w:val="003E3F40"/>
    <w:rsid w:val="003E40AE"/>
    <w:rsid w:val="003E5A74"/>
    <w:rsid w:val="003E727C"/>
    <w:rsid w:val="003F0B2B"/>
    <w:rsid w:val="003F0B48"/>
    <w:rsid w:val="003F18AF"/>
    <w:rsid w:val="003F1CE1"/>
    <w:rsid w:val="003F25E9"/>
    <w:rsid w:val="003F3B12"/>
    <w:rsid w:val="003F3E4C"/>
    <w:rsid w:val="003F3EBF"/>
    <w:rsid w:val="003F50A3"/>
    <w:rsid w:val="003F5490"/>
    <w:rsid w:val="003F5B88"/>
    <w:rsid w:val="003F6261"/>
    <w:rsid w:val="003F62B0"/>
    <w:rsid w:val="003F6DD4"/>
    <w:rsid w:val="003F6F19"/>
    <w:rsid w:val="003F7904"/>
    <w:rsid w:val="003F7C6C"/>
    <w:rsid w:val="004007DF"/>
    <w:rsid w:val="00400AE2"/>
    <w:rsid w:val="00401333"/>
    <w:rsid w:val="004020D1"/>
    <w:rsid w:val="00402C81"/>
    <w:rsid w:val="00402E2B"/>
    <w:rsid w:val="00403917"/>
    <w:rsid w:val="00403A2D"/>
    <w:rsid w:val="004046D7"/>
    <w:rsid w:val="004058E4"/>
    <w:rsid w:val="00406A7D"/>
    <w:rsid w:val="004072D0"/>
    <w:rsid w:val="0040735A"/>
    <w:rsid w:val="0040756A"/>
    <w:rsid w:val="00407936"/>
    <w:rsid w:val="00407B59"/>
    <w:rsid w:val="00407C3C"/>
    <w:rsid w:val="00407DA9"/>
    <w:rsid w:val="00407E9D"/>
    <w:rsid w:val="00410582"/>
    <w:rsid w:val="00410959"/>
    <w:rsid w:val="004120A7"/>
    <w:rsid w:val="0041408C"/>
    <w:rsid w:val="00414497"/>
    <w:rsid w:val="00415FCB"/>
    <w:rsid w:val="00420188"/>
    <w:rsid w:val="004201C2"/>
    <w:rsid w:val="0042218B"/>
    <w:rsid w:val="00423A41"/>
    <w:rsid w:val="0042446D"/>
    <w:rsid w:val="0042491C"/>
    <w:rsid w:val="00425B2D"/>
    <w:rsid w:val="004264B5"/>
    <w:rsid w:val="00426843"/>
    <w:rsid w:val="00426978"/>
    <w:rsid w:val="00426A0A"/>
    <w:rsid w:val="00426B6C"/>
    <w:rsid w:val="004277A0"/>
    <w:rsid w:val="004277AC"/>
    <w:rsid w:val="00427B9E"/>
    <w:rsid w:val="004305C2"/>
    <w:rsid w:val="0043110C"/>
    <w:rsid w:val="00431684"/>
    <w:rsid w:val="004320E2"/>
    <w:rsid w:val="00434C15"/>
    <w:rsid w:val="00434D2A"/>
    <w:rsid w:val="00435FD6"/>
    <w:rsid w:val="00436342"/>
    <w:rsid w:val="0043665A"/>
    <w:rsid w:val="00436B2D"/>
    <w:rsid w:val="00440A0F"/>
    <w:rsid w:val="00442216"/>
    <w:rsid w:val="00442D69"/>
    <w:rsid w:val="00443783"/>
    <w:rsid w:val="00443FB9"/>
    <w:rsid w:val="004445F1"/>
    <w:rsid w:val="00445162"/>
    <w:rsid w:val="00445EFB"/>
    <w:rsid w:val="00447DBF"/>
    <w:rsid w:val="00452590"/>
    <w:rsid w:val="004529ED"/>
    <w:rsid w:val="0045382B"/>
    <w:rsid w:val="004552DE"/>
    <w:rsid w:val="0045585E"/>
    <w:rsid w:val="00456034"/>
    <w:rsid w:val="004565A2"/>
    <w:rsid w:val="00456767"/>
    <w:rsid w:val="00456973"/>
    <w:rsid w:val="00456E02"/>
    <w:rsid w:val="004604E5"/>
    <w:rsid w:val="004618BD"/>
    <w:rsid w:val="00461954"/>
    <w:rsid w:val="0046258B"/>
    <w:rsid w:val="00463683"/>
    <w:rsid w:val="00463833"/>
    <w:rsid w:val="004640A7"/>
    <w:rsid w:val="00464BD9"/>
    <w:rsid w:val="00465006"/>
    <w:rsid w:val="004660F2"/>
    <w:rsid w:val="00466582"/>
    <w:rsid w:val="00467841"/>
    <w:rsid w:val="00470A16"/>
    <w:rsid w:val="00471A18"/>
    <w:rsid w:val="00472924"/>
    <w:rsid w:val="004730A3"/>
    <w:rsid w:val="00474D1D"/>
    <w:rsid w:val="004755D2"/>
    <w:rsid w:val="00475B7B"/>
    <w:rsid w:val="00475EFF"/>
    <w:rsid w:val="00476154"/>
    <w:rsid w:val="00476BD9"/>
    <w:rsid w:val="00480A13"/>
    <w:rsid w:val="00481359"/>
    <w:rsid w:val="00483210"/>
    <w:rsid w:val="004869D7"/>
    <w:rsid w:val="00486C01"/>
    <w:rsid w:val="004872F5"/>
    <w:rsid w:val="00487977"/>
    <w:rsid w:val="00487DDC"/>
    <w:rsid w:val="00490AED"/>
    <w:rsid w:val="004917F1"/>
    <w:rsid w:val="004923A0"/>
    <w:rsid w:val="004932B5"/>
    <w:rsid w:val="00493D57"/>
    <w:rsid w:val="0049416A"/>
    <w:rsid w:val="00496296"/>
    <w:rsid w:val="00496723"/>
    <w:rsid w:val="00496ADD"/>
    <w:rsid w:val="00496C50"/>
    <w:rsid w:val="0049730C"/>
    <w:rsid w:val="004974CC"/>
    <w:rsid w:val="004A03DE"/>
    <w:rsid w:val="004A0662"/>
    <w:rsid w:val="004A1776"/>
    <w:rsid w:val="004A36A5"/>
    <w:rsid w:val="004A3F1F"/>
    <w:rsid w:val="004A463E"/>
    <w:rsid w:val="004A46E8"/>
    <w:rsid w:val="004A4A54"/>
    <w:rsid w:val="004A4C60"/>
    <w:rsid w:val="004A5853"/>
    <w:rsid w:val="004A621B"/>
    <w:rsid w:val="004A6868"/>
    <w:rsid w:val="004A6AF0"/>
    <w:rsid w:val="004A6DA9"/>
    <w:rsid w:val="004B2787"/>
    <w:rsid w:val="004B3236"/>
    <w:rsid w:val="004B34DE"/>
    <w:rsid w:val="004B3D50"/>
    <w:rsid w:val="004B46E4"/>
    <w:rsid w:val="004B4790"/>
    <w:rsid w:val="004B5689"/>
    <w:rsid w:val="004B5DF9"/>
    <w:rsid w:val="004B6CA0"/>
    <w:rsid w:val="004B6D36"/>
    <w:rsid w:val="004C2B7B"/>
    <w:rsid w:val="004C3882"/>
    <w:rsid w:val="004C656C"/>
    <w:rsid w:val="004C72AA"/>
    <w:rsid w:val="004D01A7"/>
    <w:rsid w:val="004D01DE"/>
    <w:rsid w:val="004D0317"/>
    <w:rsid w:val="004D26EA"/>
    <w:rsid w:val="004D2D04"/>
    <w:rsid w:val="004D3048"/>
    <w:rsid w:val="004D4467"/>
    <w:rsid w:val="004D5541"/>
    <w:rsid w:val="004D6692"/>
    <w:rsid w:val="004D6FF8"/>
    <w:rsid w:val="004D766E"/>
    <w:rsid w:val="004D77C1"/>
    <w:rsid w:val="004E2351"/>
    <w:rsid w:val="004E3DAF"/>
    <w:rsid w:val="004E52CB"/>
    <w:rsid w:val="004E6473"/>
    <w:rsid w:val="004E71A8"/>
    <w:rsid w:val="004E79CB"/>
    <w:rsid w:val="004E7AA1"/>
    <w:rsid w:val="004F0218"/>
    <w:rsid w:val="004F0732"/>
    <w:rsid w:val="004F0B98"/>
    <w:rsid w:val="004F0CF6"/>
    <w:rsid w:val="004F111C"/>
    <w:rsid w:val="004F1E00"/>
    <w:rsid w:val="004F1EA9"/>
    <w:rsid w:val="004F2451"/>
    <w:rsid w:val="004F2893"/>
    <w:rsid w:val="004F290C"/>
    <w:rsid w:val="004F35B9"/>
    <w:rsid w:val="004F3F87"/>
    <w:rsid w:val="004F4825"/>
    <w:rsid w:val="004F550A"/>
    <w:rsid w:val="004F5891"/>
    <w:rsid w:val="004F59F7"/>
    <w:rsid w:val="004F7251"/>
    <w:rsid w:val="004F7A6B"/>
    <w:rsid w:val="005002EE"/>
    <w:rsid w:val="0050271D"/>
    <w:rsid w:val="00502C3D"/>
    <w:rsid w:val="00503F94"/>
    <w:rsid w:val="00504AFF"/>
    <w:rsid w:val="00505222"/>
    <w:rsid w:val="00506077"/>
    <w:rsid w:val="005061DC"/>
    <w:rsid w:val="00506C88"/>
    <w:rsid w:val="00506D4C"/>
    <w:rsid w:val="00507878"/>
    <w:rsid w:val="00511670"/>
    <w:rsid w:val="00513C0A"/>
    <w:rsid w:val="00513FCE"/>
    <w:rsid w:val="005141AB"/>
    <w:rsid w:val="00514838"/>
    <w:rsid w:val="005149CF"/>
    <w:rsid w:val="005152B5"/>
    <w:rsid w:val="0051615A"/>
    <w:rsid w:val="00516689"/>
    <w:rsid w:val="00517C69"/>
    <w:rsid w:val="00520863"/>
    <w:rsid w:val="00520A1A"/>
    <w:rsid w:val="00520CBC"/>
    <w:rsid w:val="005223A5"/>
    <w:rsid w:val="00522F44"/>
    <w:rsid w:val="005237F2"/>
    <w:rsid w:val="00523ECE"/>
    <w:rsid w:val="005249F0"/>
    <w:rsid w:val="00525051"/>
    <w:rsid w:val="00525B0B"/>
    <w:rsid w:val="00526F42"/>
    <w:rsid w:val="0052757D"/>
    <w:rsid w:val="00527B83"/>
    <w:rsid w:val="0053026A"/>
    <w:rsid w:val="00530FF2"/>
    <w:rsid w:val="00531C0A"/>
    <w:rsid w:val="00533B2C"/>
    <w:rsid w:val="0053530A"/>
    <w:rsid w:val="00537520"/>
    <w:rsid w:val="005407ED"/>
    <w:rsid w:val="00540826"/>
    <w:rsid w:val="0054094F"/>
    <w:rsid w:val="00541416"/>
    <w:rsid w:val="00543A17"/>
    <w:rsid w:val="005445BA"/>
    <w:rsid w:val="005470B2"/>
    <w:rsid w:val="0054748E"/>
    <w:rsid w:val="00550FC8"/>
    <w:rsid w:val="00555B91"/>
    <w:rsid w:val="0055627F"/>
    <w:rsid w:val="00556282"/>
    <w:rsid w:val="005577AD"/>
    <w:rsid w:val="00557D23"/>
    <w:rsid w:val="00560112"/>
    <w:rsid w:val="00560EC1"/>
    <w:rsid w:val="00561628"/>
    <w:rsid w:val="005630AF"/>
    <w:rsid w:val="00563BB0"/>
    <w:rsid w:val="00565F2F"/>
    <w:rsid w:val="005702C5"/>
    <w:rsid w:val="00570565"/>
    <w:rsid w:val="00570DA9"/>
    <w:rsid w:val="0057397B"/>
    <w:rsid w:val="00573E87"/>
    <w:rsid w:val="0057440C"/>
    <w:rsid w:val="0057538F"/>
    <w:rsid w:val="005757BE"/>
    <w:rsid w:val="005763A5"/>
    <w:rsid w:val="00576D2B"/>
    <w:rsid w:val="00580C70"/>
    <w:rsid w:val="00581934"/>
    <w:rsid w:val="00583956"/>
    <w:rsid w:val="00583DC3"/>
    <w:rsid w:val="005845C4"/>
    <w:rsid w:val="00584E3F"/>
    <w:rsid w:val="00585891"/>
    <w:rsid w:val="0058633C"/>
    <w:rsid w:val="00586A5F"/>
    <w:rsid w:val="005870AC"/>
    <w:rsid w:val="00590058"/>
    <w:rsid w:val="005900CD"/>
    <w:rsid w:val="005913DB"/>
    <w:rsid w:val="0059166F"/>
    <w:rsid w:val="0059171A"/>
    <w:rsid w:val="00591CCB"/>
    <w:rsid w:val="00591F6A"/>
    <w:rsid w:val="005931AD"/>
    <w:rsid w:val="00594C2D"/>
    <w:rsid w:val="0059580E"/>
    <w:rsid w:val="005963EE"/>
    <w:rsid w:val="00597260"/>
    <w:rsid w:val="005A0261"/>
    <w:rsid w:val="005A08C7"/>
    <w:rsid w:val="005A2CE7"/>
    <w:rsid w:val="005A37C1"/>
    <w:rsid w:val="005A44AA"/>
    <w:rsid w:val="005A59F5"/>
    <w:rsid w:val="005A5C7B"/>
    <w:rsid w:val="005B082C"/>
    <w:rsid w:val="005B0961"/>
    <w:rsid w:val="005B0BED"/>
    <w:rsid w:val="005B0FA6"/>
    <w:rsid w:val="005B104E"/>
    <w:rsid w:val="005B15B4"/>
    <w:rsid w:val="005B17F5"/>
    <w:rsid w:val="005B25A8"/>
    <w:rsid w:val="005B3F98"/>
    <w:rsid w:val="005B55B9"/>
    <w:rsid w:val="005B5E88"/>
    <w:rsid w:val="005B67D1"/>
    <w:rsid w:val="005B6B09"/>
    <w:rsid w:val="005B6B41"/>
    <w:rsid w:val="005B6BF8"/>
    <w:rsid w:val="005C15EC"/>
    <w:rsid w:val="005C25E7"/>
    <w:rsid w:val="005C2A2D"/>
    <w:rsid w:val="005C3674"/>
    <w:rsid w:val="005C3E84"/>
    <w:rsid w:val="005C42CF"/>
    <w:rsid w:val="005C485E"/>
    <w:rsid w:val="005C63BA"/>
    <w:rsid w:val="005C6CD6"/>
    <w:rsid w:val="005D0B06"/>
    <w:rsid w:val="005D289B"/>
    <w:rsid w:val="005D3E59"/>
    <w:rsid w:val="005D41A2"/>
    <w:rsid w:val="005D429A"/>
    <w:rsid w:val="005D4590"/>
    <w:rsid w:val="005D53BE"/>
    <w:rsid w:val="005D54DE"/>
    <w:rsid w:val="005D5594"/>
    <w:rsid w:val="005D652A"/>
    <w:rsid w:val="005D7C5A"/>
    <w:rsid w:val="005E0795"/>
    <w:rsid w:val="005E23AD"/>
    <w:rsid w:val="005E488F"/>
    <w:rsid w:val="005E48E0"/>
    <w:rsid w:val="005E597A"/>
    <w:rsid w:val="005E62FB"/>
    <w:rsid w:val="005E6D19"/>
    <w:rsid w:val="005E7834"/>
    <w:rsid w:val="005E7B5D"/>
    <w:rsid w:val="005F0949"/>
    <w:rsid w:val="005F0F0D"/>
    <w:rsid w:val="005F182D"/>
    <w:rsid w:val="005F3A05"/>
    <w:rsid w:val="005F6019"/>
    <w:rsid w:val="005F6FDA"/>
    <w:rsid w:val="005F7095"/>
    <w:rsid w:val="0060059D"/>
    <w:rsid w:val="0060136A"/>
    <w:rsid w:val="006038CE"/>
    <w:rsid w:val="006043E2"/>
    <w:rsid w:val="006055AD"/>
    <w:rsid w:val="00605732"/>
    <w:rsid w:val="006064F4"/>
    <w:rsid w:val="00606E76"/>
    <w:rsid w:val="00610EA0"/>
    <w:rsid w:val="00613F89"/>
    <w:rsid w:val="00614450"/>
    <w:rsid w:val="00614758"/>
    <w:rsid w:val="00615381"/>
    <w:rsid w:val="006153DB"/>
    <w:rsid w:val="006168C3"/>
    <w:rsid w:val="00616B51"/>
    <w:rsid w:val="00617728"/>
    <w:rsid w:val="006178C7"/>
    <w:rsid w:val="00617E38"/>
    <w:rsid w:val="00620313"/>
    <w:rsid w:val="006207C3"/>
    <w:rsid w:val="006209DD"/>
    <w:rsid w:val="00620A38"/>
    <w:rsid w:val="00621140"/>
    <w:rsid w:val="006238D7"/>
    <w:rsid w:val="00625229"/>
    <w:rsid w:val="00625BDD"/>
    <w:rsid w:val="00625D20"/>
    <w:rsid w:val="0063086E"/>
    <w:rsid w:val="00630939"/>
    <w:rsid w:val="00630F4E"/>
    <w:rsid w:val="00631438"/>
    <w:rsid w:val="00633162"/>
    <w:rsid w:val="006337B1"/>
    <w:rsid w:val="006343F8"/>
    <w:rsid w:val="00636F3F"/>
    <w:rsid w:val="00637B89"/>
    <w:rsid w:val="00637C9B"/>
    <w:rsid w:val="00640162"/>
    <w:rsid w:val="00641ACE"/>
    <w:rsid w:val="006426BF"/>
    <w:rsid w:val="006431D6"/>
    <w:rsid w:val="00643CD0"/>
    <w:rsid w:val="00643F5F"/>
    <w:rsid w:val="00644925"/>
    <w:rsid w:val="006454F4"/>
    <w:rsid w:val="00646174"/>
    <w:rsid w:val="00646850"/>
    <w:rsid w:val="006472D1"/>
    <w:rsid w:val="0064780F"/>
    <w:rsid w:val="00650884"/>
    <w:rsid w:val="006512C7"/>
    <w:rsid w:val="00653EC9"/>
    <w:rsid w:val="0065431C"/>
    <w:rsid w:val="0065452A"/>
    <w:rsid w:val="00655E71"/>
    <w:rsid w:val="00655F5D"/>
    <w:rsid w:val="006572E3"/>
    <w:rsid w:val="00657407"/>
    <w:rsid w:val="006575B4"/>
    <w:rsid w:val="006604DD"/>
    <w:rsid w:val="006616EF"/>
    <w:rsid w:val="00662A19"/>
    <w:rsid w:val="00662C78"/>
    <w:rsid w:val="00663DD3"/>
    <w:rsid w:val="006641B1"/>
    <w:rsid w:val="0066428D"/>
    <w:rsid w:val="006652C8"/>
    <w:rsid w:val="00666770"/>
    <w:rsid w:val="00667C6C"/>
    <w:rsid w:val="00670136"/>
    <w:rsid w:val="00670DB6"/>
    <w:rsid w:val="00670E09"/>
    <w:rsid w:val="00671AFE"/>
    <w:rsid w:val="00673A7F"/>
    <w:rsid w:val="006742B2"/>
    <w:rsid w:val="0067454E"/>
    <w:rsid w:val="00674C00"/>
    <w:rsid w:val="006756BF"/>
    <w:rsid w:val="00677043"/>
    <w:rsid w:val="00681075"/>
    <w:rsid w:val="006817D8"/>
    <w:rsid w:val="00681DF3"/>
    <w:rsid w:val="006830E7"/>
    <w:rsid w:val="0068435D"/>
    <w:rsid w:val="00686DE5"/>
    <w:rsid w:val="0068790A"/>
    <w:rsid w:val="00687C04"/>
    <w:rsid w:val="006908B3"/>
    <w:rsid w:val="0069132C"/>
    <w:rsid w:val="006913CA"/>
    <w:rsid w:val="00691433"/>
    <w:rsid w:val="0069176A"/>
    <w:rsid w:val="006923D1"/>
    <w:rsid w:val="006926BC"/>
    <w:rsid w:val="00692FCC"/>
    <w:rsid w:val="006931F5"/>
    <w:rsid w:val="00696AAD"/>
    <w:rsid w:val="006972EC"/>
    <w:rsid w:val="006A020A"/>
    <w:rsid w:val="006A020D"/>
    <w:rsid w:val="006A22AF"/>
    <w:rsid w:val="006A379A"/>
    <w:rsid w:val="006A448E"/>
    <w:rsid w:val="006A6D40"/>
    <w:rsid w:val="006A7512"/>
    <w:rsid w:val="006A7A2C"/>
    <w:rsid w:val="006A7CBE"/>
    <w:rsid w:val="006B08BB"/>
    <w:rsid w:val="006B57E0"/>
    <w:rsid w:val="006B7132"/>
    <w:rsid w:val="006B7A72"/>
    <w:rsid w:val="006C0541"/>
    <w:rsid w:val="006C0C75"/>
    <w:rsid w:val="006C0DBA"/>
    <w:rsid w:val="006C0F9F"/>
    <w:rsid w:val="006C2106"/>
    <w:rsid w:val="006C2B39"/>
    <w:rsid w:val="006C3AC5"/>
    <w:rsid w:val="006C79BB"/>
    <w:rsid w:val="006C7FCF"/>
    <w:rsid w:val="006D098A"/>
    <w:rsid w:val="006D0A3A"/>
    <w:rsid w:val="006D1695"/>
    <w:rsid w:val="006D1738"/>
    <w:rsid w:val="006D2DA1"/>
    <w:rsid w:val="006D3CF9"/>
    <w:rsid w:val="006D3E57"/>
    <w:rsid w:val="006D4207"/>
    <w:rsid w:val="006D42DC"/>
    <w:rsid w:val="006D48F5"/>
    <w:rsid w:val="006D54D3"/>
    <w:rsid w:val="006D58EE"/>
    <w:rsid w:val="006D5A54"/>
    <w:rsid w:val="006E0D50"/>
    <w:rsid w:val="006E20EB"/>
    <w:rsid w:val="006E3460"/>
    <w:rsid w:val="006E3527"/>
    <w:rsid w:val="006E41A2"/>
    <w:rsid w:val="006E508E"/>
    <w:rsid w:val="006E5BD9"/>
    <w:rsid w:val="006E64F6"/>
    <w:rsid w:val="006E6E79"/>
    <w:rsid w:val="006F058F"/>
    <w:rsid w:val="006F0FB5"/>
    <w:rsid w:val="006F1D55"/>
    <w:rsid w:val="006F30C1"/>
    <w:rsid w:val="006F34A9"/>
    <w:rsid w:val="006F3605"/>
    <w:rsid w:val="006F4F91"/>
    <w:rsid w:val="006F70BB"/>
    <w:rsid w:val="006F7547"/>
    <w:rsid w:val="00700471"/>
    <w:rsid w:val="007005B1"/>
    <w:rsid w:val="00702631"/>
    <w:rsid w:val="00702697"/>
    <w:rsid w:val="00705B76"/>
    <w:rsid w:val="007062E8"/>
    <w:rsid w:val="00706B11"/>
    <w:rsid w:val="00706C27"/>
    <w:rsid w:val="007079AC"/>
    <w:rsid w:val="00710B45"/>
    <w:rsid w:val="007120A3"/>
    <w:rsid w:val="0071237E"/>
    <w:rsid w:val="00712DE2"/>
    <w:rsid w:val="00713622"/>
    <w:rsid w:val="00713B5F"/>
    <w:rsid w:val="007165AD"/>
    <w:rsid w:val="007168DE"/>
    <w:rsid w:val="00716B9A"/>
    <w:rsid w:val="00720049"/>
    <w:rsid w:val="0072054D"/>
    <w:rsid w:val="007207E7"/>
    <w:rsid w:val="0072150A"/>
    <w:rsid w:val="0072446C"/>
    <w:rsid w:val="007264FC"/>
    <w:rsid w:val="00730A8C"/>
    <w:rsid w:val="007314F8"/>
    <w:rsid w:val="00732886"/>
    <w:rsid w:val="00732CE3"/>
    <w:rsid w:val="00732E2D"/>
    <w:rsid w:val="007331C4"/>
    <w:rsid w:val="00733488"/>
    <w:rsid w:val="007335A3"/>
    <w:rsid w:val="00733EE2"/>
    <w:rsid w:val="00734942"/>
    <w:rsid w:val="007349DB"/>
    <w:rsid w:val="00734BD8"/>
    <w:rsid w:val="007355FB"/>
    <w:rsid w:val="007360C8"/>
    <w:rsid w:val="007365E9"/>
    <w:rsid w:val="007403D8"/>
    <w:rsid w:val="007409A0"/>
    <w:rsid w:val="00741091"/>
    <w:rsid w:val="00741FAD"/>
    <w:rsid w:val="00742532"/>
    <w:rsid w:val="007428E4"/>
    <w:rsid w:val="00742E2F"/>
    <w:rsid w:val="007452E5"/>
    <w:rsid w:val="00746528"/>
    <w:rsid w:val="0074743B"/>
    <w:rsid w:val="007474CF"/>
    <w:rsid w:val="007476E7"/>
    <w:rsid w:val="00747BF7"/>
    <w:rsid w:val="00747ECA"/>
    <w:rsid w:val="0075033F"/>
    <w:rsid w:val="00750C3B"/>
    <w:rsid w:val="007537BA"/>
    <w:rsid w:val="00754EAD"/>
    <w:rsid w:val="00754FDF"/>
    <w:rsid w:val="00755781"/>
    <w:rsid w:val="00755D75"/>
    <w:rsid w:val="007568C9"/>
    <w:rsid w:val="007607DD"/>
    <w:rsid w:val="00761080"/>
    <w:rsid w:val="00764192"/>
    <w:rsid w:val="00764B18"/>
    <w:rsid w:val="00766529"/>
    <w:rsid w:val="007671C4"/>
    <w:rsid w:val="00767AD2"/>
    <w:rsid w:val="007704BE"/>
    <w:rsid w:val="00772D8E"/>
    <w:rsid w:val="0077348C"/>
    <w:rsid w:val="0077539A"/>
    <w:rsid w:val="00775448"/>
    <w:rsid w:val="00780A99"/>
    <w:rsid w:val="00780EED"/>
    <w:rsid w:val="0078272E"/>
    <w:rsid w:val="0078338F"/>
    <w:rsid w:val="00783CBF"/>
    <w:rsid w:val="00784AB5"/>
    <w:rsid w:val="007850F8"/>
    <w:rsid w:val="00785978"/>
    <w:rsid w:val="00785ADA"/>
    <w:rsid w:val="00786DD2"/>
    <w:rsid w:val="007875AB"/>
    <w:rsid w:val="00790236"/>
    <w:rsid w:val="00790543"/>
    <w:rsid w:val="00790A57"/>
    <w:rsid w:val="00790CC4"/>
    <w:rsid w:val="0079158E"/>
    <w:rsid w:val="00792A53"/>
    <w:rsid w:val="00793611"/>
    <w:rsid w:val="0079467F"/>
    <w:rsid w:val="00795BCE"/>
    <w:rsid w:val="007978E7"/>
    <w:rsid w:val="00797DA0"/>
    <w:rsid w:val="007A1CEA"/>
    <w:rsid w:val="007A1EF5"/>
    <w:rsid w:val="007A2AC4"/>
    <w:rsid w:val="007A320C"/>
    <w:rsid w:val="007A3F7C"/>
    <w:rsid w:val="007A4A34"/>
    <w:rsid w:val="007A4A51"/>
    <w:rsid w:val="007A4C3A"/>
    <w:rsid w:val="007A74B5"/>
    <w:rsid w:val="007A796F"/>
    <w:rsid w:val="007A7E2C"/>
    <w:rsid w:val="007B0629"/>
    <w:rsid w:val="007B0653"/>
    <w:rsid w:val="007B18A5"/>
    <w:rsid w:val="007B38A2"/>
    <w:rsid w:val="007B3BF1"/>
    <w:rsid w:val="007B4335"/>
    <w:rsid w:val="007B54AC"/>
    <w:rsid w:val="007B5E28"/>
    <w:rsid w:val="007B799D"/>
    <w:rsid w:val="007B7D35"/>
    <w:rsid w:val="007C03F0"/>
    <w:rsid w:val="007C114F"/>
    <w:rsid w:val="007C14D9"/>
    <w:rsid w:val="007C3185"/>
    <w:rsid w:val="007C4933"/>
    <w:rsid w:val="007C5408"/>
    <w:rsid w:val="007C5BBC"/>
    <w:rsid w:val="007C6698"/>
    <w:rsid w:val="007C6E38"/>
    <w:rsid w:val="007C7D19"/>
    <w:rsid w:val="007C7F69"/>
    <w:rsid w:val="007D2AD4"/>
    <w:rsid w:val="007D2F95"/>
    <w:rsid w:val="007D3549"/>
    <w:rsid w:val="007D397F"/>
    <w:rsid w:val="007D3A44"/>
    <w:rsid w:val="007D3B85"/>
    <w:rsid w:val="007D3BA5"/>
    <w:rsid w:val="007D3DCE"/>
    <w:rsid w:val="007D4E5E"/>
    <w:rsid w:val="007D5732"/>
    <w:rsid w:val="007D5A3C"/>
    <w:rsid w:val="007D718C"/>
    <w:rsid w:val="007E03B8"/>
    <w:rsid w:val="007E0A77"/>
    <w:rsid w:val="007E13CE"/>
    <w:rsid w:val="007E22A4"/>
    <w:rsid w:val="007E295D"/>
    <w:rsid w:val="007E2DC7"/>
    <w:rsid w:val="007E4180"/>
    <w:rsid w:val="007E5B2E"/>
    <w:rsid w:val="007E64AC"/>
    <w:rsid w:val="007E693B"/>
    <w:rsid w:val="007E6C5E"/>
    <w:rsid w:val="007E754A"/>
    <w:rsid w:val="007E7B2E"/>
    <w:rsid w:val="007E7C96"/>
    <w:rsid w:val="007F0528"/>
    <w:rsid w:val="007F0670"/>
    <w:rsid w:val="007F463E"/>
    <w:rsid w:val="007F624C"/>
    <w:rsid w:val="007F6298"/>
    <w:rsid w:val="007F6C24"/>
    <w:rsid w:val="007F7376"/>
    <w:rsid w:val="007F7A9A"/>
    <w:rsid w:val="0080043B"/>
    <w:rsid w:val="00800941"/>
    <w:rsid w:val="00801D35"/>
    <w:rsid w:val="00802728"/>
    <w:rsid w:val="008028FA"/>
    <w:rsid w:val="008037C7"/>
    <w:rsid w:val="00804A7B"/>
    <w:rsid w:val="00806B9D"/>
    <w:rsid w:val="00806F5F"/>
    <w:rsid w:val="00810F7F"/>
    <w:rsid w:val="00811557"/>
    <w:rsid w:val="00811C5D"/>
    <w:rsid w:val="00811EC3"/>
    <w:rsid w:val="0081293A"/>
    <w:rsid w:val="00813E9F"/>
    <w:rsid w:val="008142F5"/>
    <w:rsid w:val="008143C9"/>
    <w:rsid w:val="00815667"/>
    <w:rsid w:val="00816493"/>
    <w:rsid w:val="00817E04"/>
    <w:rsid w:val="008201EB"/>
    <w:rsid w:val="008234C0"/>
    <w:rsid w:val="0082434A"/>
    <w:rsid w:val="00825011"/>
    <w:rsid w:val="00825C94"/>
    <w:rsid w:val="008262C6"/>
    <w:rsid w:val="008266A3"/>
    <w:rsid w:val="00826A7F"/>
    <w:rsid w:val="00830598"/>
    <w:rsid w:val="00831DFA"/>
    <w:rsid w:val="0083303C"/>
    <w:rsid w:val="0083310A"/>
    <w:rsid w:val="0083355E"/>
    <w:rsid w:val="00834768"/>
    <w:rsid w:val="0083578D"/>
    <w:rsid w:val="008357C0"/>
    <w:rsid w:val="00835A1E"/>
    <w:rsid w:val="0083634C"/>
    <w:rsid w:val="00836D7C"/>
    <w:rsid w:val="00837EF4"/>
    <w:rsid w:val="00842A2D"/>
    <w:rsid w:val="008436E1"/>
    <w:rsid w:val="00843F31"/>
    <w:rsid w:val="00843FF8"/>
    <w:rsid w:val="008461A0"/>
    <w:rsid w:val="00846713"/>
    <w:rsid w:val="008467C9"/>
    <w:rsid w:val="008473EE"/>
    <w:rsid w:val="00847A5F"/>
    <w:rsid w:val="00847FD7"/>
    <w:rsid w:val="00850AA9"/>
    <w:rsid w:val="008511E3"/>
    <w:rsid w:val="0085136D"/>
    <w:rsid w:val="008514EF"/>
    <w:rsid w:val="008515CC"/>
    <w:rsid w:val="00852482"/>
    <w:rsid w:val="00852931"/>
    <w:rsid w:val="00852D3A"/>
    <w:rsid w:val="0085303B"/>
    <w:rsid w:val="008544E3"/>
    <w:rsid w:val="008544EE"/>
    <w:rsid w:val="00854BDA"/>
    <w:rsid w:val="0086162A"/>
    <w:rsid w:val="008622EE"/>
    <w:rsid w:val="0086383B"/>
    <w:rsid w:val="008643F1"/>
    <w:rsid w:val="00864709"/>
    <w:rsid w:val="008659DD"/>
    <w:rsid w:val="00866385"/>
    <w:rsid w:val="00866DD1"/>
    <w:rsid w:val="00871841"/>
    <w:rsid w:val="00873B4D"/>
    <w:rsid w:val="00876B8D"/>
    <w:rsid w:val="00876F66"/>
    <w:rsid w:val="008818A8"/>
    <w:rsid w:val="00881C9D"/>
    <w:rsid w:val="00882904"/>
    <w:rsid w:val="00884D39"/>
    <w:rsid w:val="00884DBE"/>
    <w:rsid w:val="00887158"/>
    <w:rsid w:val="0088761A"/>
    <w:rsid w:val="008907A3"/>
    <w:rsid w:val="00890978"/>
    <w:rsid w:val="00890FB7"/>
    <w:rsid w:val="008911A8"/>
    <w:rsid w:val="0089133C"/>
    <w:rsid w:val="008926CD"/>
    <w:rsid w:val="00893B64"/>
    <w:rsid w:val="00893CE0"/>
    <w:rsid w:val="00893F1C"/>
    <w:rsid w:val="00894D9B"/>
    <w:rsid w:val="00895354"/>
    <w:rsid w:val="00896BC2"/>
    <w:rsid w:val="00897857"/>
    <w:rsid w:val="008978C4"/>
    <w:rsid w:val="008A03A3"/>
    <w:rsid w:val="008A11E2"/>
    <w:rsid w:val="008A1AD6"/>
    <w:rsid w:val="008A1FE2"/>
    <w:rsid w:val="008A2134"/>
    <w:rsid w:val="008A2350"/>
    <w:rsid w:val="008A2CC6"/>
    <w:rsid w:val="008A49FC"/>
    <w:rsid w:val="008A4B48"/>
    <w:rsid w:val="008A54F8"/>
    <w:rsid w:val="008A678E"/>
    <w:rsid w:val="008B0424"/>
    <w:rsid w:val="008B16B0"/>
    <w:rsid w:val="008B5989"/>
    <w:rsid w:val="008B6FCD"/>
    <w:rsid w:val="008C05B6"/>
    <w:rsid w:val="008C0D2A"/>
    <w:rsid w:val="008C1992"/>
    <w:rsid w:val="008C1C5C"/>
    <w:rsid w:val="008C204E"/>
    <w:rsid w:val="008C263C"/>
    <w:rsid w:val="008C2CC4"/>
    <w:rsid w:val="008C38E6"/>
    <w:rsid w:val="008C41ED"/>
    <w:rsid w:val="008C5524"/>
    <w:rsid w:val="008C5590"/>
    <w:rsid w:val="008D104C"/>
    <w:rsid w:val="008D14AE"/>
    <w:rsid w:val="008D14BA"/>
    <w:rsid w:val="008D1BF9"/>
    <w:rsid w:val="008D1D12"/>
    <w:rsid w:val="008D221D"/>
    <w:rsid w:val="008D32C6"/>
    <w:rsid w:val="008D3323"/>
    <w:rsid w:val="008D3367"/>
    <w:rsid w:val="008D43C4"/>
    <w:rsid w:val="008D4AAC"/>
    <w:rsid w:val="008D4C74"/>
    <w:rsid w:val="008D5E67"/>
    <w:rsid w:val="008D6117"/>
    <w:rsid w:val="008D6FF1"/>
    <w:rsid w:val="008D7DD2"/>
    <w:rsid w:val="008E2353"/>
    <w:rsid w:val="008E346A"/>
    <w:rsid w:val="008E3A75"/>
    <w:rsid w:val="008E41F3"/>
    <w:rsid w:val="008E43C9"/>
    <w:rsid w:val="008E5DA5"/>
    <w:rsid w:val="008E603D"/>
    <w:rsid w:val="008E72FF"/>
    <w:rsid w:val="008F0496"/>
    <w:rsid w:val="008F04A2"/>
    <w:rsid w:val="008F1D85"/>
    <w:rsid w:val="008F2A1E"/>
    <w:rsid w:val="008F3935"/>
    <w:rsid w:val="008F5364"/>
    <w:rsid w:val="008F5F60"/>
    <w:rsid w:val="009012BA"/>
    <w:rsid w:val="00901C29"/>
    <w:rsid w:val="00901EF9"/>
    <w:rsid w:val="009025B5"/>
    <w:rsid w:val="00902664"/>
    <w:rsid w:val="00902ADE"/>
    <w:rsid w:val="009059AD"/>
    <w:rsid w:val="009063D9"/>
    <w:rsid w:val="009078DB"/>
    <w:rsid w:val="00907FAC"/>
    <w:rsid w:val="009102E0"/>
    <w:rsid w:val="0091056A"/>
    <w:rsid w:val="00910871"/>
    <w:rsid w:val="00910EA5"/>
    <w:rsid w:val="00912D27"/>
    <w:rsid w:val="0091352E"/>
    <w:rsid w:val="0091624C"/>
    <w:rsid w:val="0091635A"/>
    <w:rsid w:val="009169E8"/>
    <w:rsid w:val="00920950"/>
    <w:rsid w:val="00920AFE"/>
    <w:rsid w:val="00920B92"/>
    <w:rsid w:val="00920C11"/>
    <w:rsid w:val="00921255"/>
    <w:rsid w:val="009225F3"/>
    <w:rsid w:val="00922ACF"/>
    <w:rsid w:val="00923831"/>
    <w:rsid w:val="00923F0A"/>
    <w:rsid w:val="00924D7A"/>
    <w:rsid w:val="00925EC9"/>
    <w:rsid w:val="0092685F"/>
    <w:rsid w:val="0092763A"/>
    <w:rsid w:val="00927DA0"/>
    <w:rsid w:val="00927DC9"/>
    <w:rsid w:val="00927EE8"/>
    <w:rsid w:val="00930270"/>
    <w:rsid w:val="009306AC"/>
    <w:rsid w:val="009320F7"/>
    <w:rsid w:val="00932FC2"/>
    <w:rsid w:val="00935FC4"/>
    <w:rsid w:val="00936B67"/>
    <w:rsid w:val="00936BB9"/>
    <w:rsid w:val="009379DF"/>
    <w:rsid w:val="00937E1D"/>
    <w:rsid w:val="00940995"/>
    <w:rsid w:val="00940B03"/>
    <w:rsid w:val="00941615"/>
    <w:rsid w:val="009416F7"/>
    <w:rsid w:val="00941900"/>
    <w:rsid w:val="00941CE0"/>
    <w:rsid w:val="0094391E"/>
    <w:rsid w:val="009455AF"/>
    <w:rsid w:val="00946C79"/>
    <w:rsid w:val="009502B6"/>
    <w:rsid w:val="00950556"/>
    <w:rsid w:val="009536D5"/>
    <w:rsid w:val="00954469"/>
    <w:rsid w:val="009555FD"/>
    <w:rsid w:val="00955911"/>
    <w:rsid w:val="00961495"/>
    <w:rsid w:val="009615E1"/>
    <w:rsid w:val="009628A6"/>
    <w:rsid w:val="00963A5F"/>
    <w:rsid w:val="00963CFF"/>
    <w:rsid w:val="009643B0"/>
    <w:rsid w:val="009652C7"/>
    <w:rsid w:val="0096663D"/>
    <w:rsid w:val="00967952"/>
    <w:rsid w:val="00967983"/>
    <w:rsid w:val="00967C5A"/>
    <w:rsid w:val="00967D31"/>
    <w:rsid w:val="00970CBA"/>
    <w:rsid w:val="00971764"/>
    <w:rsid w:val="00971987"/>
    <w:rsid w:val="00972752"/>
    <w:rsid w:val="0097332A"/>
    <w:rsid w:val="009736E0"/>
    <w:rsid w:val="0097417A"/>
    <w:rsid w:val="009744BE"/>
    <w:rsid w:val="00974737"/>
    <w:rsid w:val="00975842"/>
    <w:rsid w:val="00976DE4"/>
    <w:rsid w:val="00977313"/>
    <w:rsid w:val="00977575"/>
    <w:rsid w:val="00981145"/>
    <w:rsid w:val="00983A39"/>
    <w:rsid w:val="00983E57"/>
    <w:rsid w:val="00985D46"/>
    <w:rsid w:val="0098605B"/>
    <w:rsid w:val="0098647A"/>
    <w:rsid w:val="00987061"/>
    <w:rsid w:val="00987C32"/>
    <w:rsid w:val="00991FD8"/>
    <w:rsid w:val="00991FFB"/>
    <w:rsid w:val="00993755"/>
    <w:rsid w:val="00995C1B"/>
    <w:rsid w:val="009A3BE6"/>
    <w:rsid w:val="009A4AA7"/>
    <w:rsid w:val="009A4B05"/>
    <w:rsid w:val="009A6705"/>
    <w:rsid w:val="009A7C0E"/>
    <w:rsid w:val="009B11CF"/>
    <w:rsid w:val="009B17E5"/>
    <w:rsid w:val="009B1D77"/>
    <w:rsid w:val="009B203D"/>
    <w:rsid w:val="009B4CCD"/>
    <w:rsid w:val="009B4FBB"/>
    <w:rsid w:val="009B5F4A"/>
    <w:rsid w:val="009B6606"/>
    <w:rsid w:val="009B68C1"/>
    <w:rsid w:val="009C0F96"/>
    <w:rsid w:val="009C14C3"/>
    <w:rsid w:val="009C29E0"/>
    <w:rsid w:val="009C2E63"/>
    <w:rsid w:val="009C3778"/>
    <w:rsid w:val="009C3A30"/>
    <w:rsid w:val="009C3C68"/>
    <w:rsid w:val="009C4B26"/>
    <w:rsid w:val="009C4EE5"/>
    <w:rsid w:val="009C6389"/>
    <w:rsid w:val="009C71DE"/>
    <w:rsid w:val="009D0023"/>
    <w:rsid w:val="009D2AA4"/>
    <w:rsid w:val="009D401B"/>
    <w:rsid w:val="009D484A"/>
    <w:rsid w:val="009D536A"/>
    <w:rsid w:val="009D590E"/>
    <w:rsid w:val="009D5ACF"/>
    <w:rsid w:val="009D5CE8"/>
    <w:rsid w:val="009D5F3C"/>
    <w:rsid w:val="009D6C94"/>
    <w:rsid w:val="009E0E57"/>
    <w:rsid w:val="009E32F9"/>
    <w:rsid w:val="009E3BBC"/>
    <w:rsid w:val="009E3C2A"/>
    <w:rsid w:val="009E44DD"/>
    <w:rsid w:val="009E4573"/>
    <w:rsid w:val="009E4956"/>
    <w:rsid w:val="009F00BF"/>
    <w:rsid w:val="009F2FA3"/>
    <w:rsid w:val="009F3608"/>
    <w:rsid w:val="009F38D2"/>
    <w:rsid w:val="009F4095"/>
    <w:rsid w:val="009F528C"/>
    <w:rsid w:val="009F5F5E"/>
    <w:rsid w:val="009F6052"/>
    <w:rsid w:val="009F69EB"/>
    <w:rsid w:val="009F6C60"/>
    <w:rsid w:val="009F770A"/>
    <w:rsid w:val="00A00747"/>
    <w:rsid w:val="00A008C2"/>
    <w:rsid w:val="00A009AE"/>
    <w:rsid w:val="00A01B88"/>
    <w:rsid w:val="00A03B84"/>
    <w:rsid w:val="00A06806"/>
    <w:rsid w:val="00A07E20"/>
    <w:rsid w:val="00A07EB7"/>
    <w:rsid w:val="00A113C4"/>
    <w:rsid w:val="00A114E3"/>
    <w:rsid w:val="00A144A0"/>
    <w:rsid w:val="00A14F32"/>
    <w:rsid w:val="00A15545"/>
    <w:rsid w:val="00A17E48"/>
    <w:rsid w:val="00A2010A"/>
    <w:rsid w:val="00A221DA"/>
    <w:rsid w:val="00A23050"/>
    <w:rsid w:val="00A23824"/>
    <w:rsid w:val="00A253AD"/>
    <w:rsid w:val="00A2549D"/>
    <w:rsid w:val="00A264C8"/>
    <w:rsid w:val="00A265F5"/>
    <w:rsid w:val="00A2675F"/>
    <w:rsid w:val="00A2714F"/>
    <w:rsid w:val="00A27741"/>
    <w:rsid w:val="00A31CAF"/>
    <w:rsid w:val="00A31D2B"/>
    <w:rsid w:val="00A32460"/>
    <w:rsid w:val="00A324D3"/>
    <w:rsid w:val="00A32882"/>
    <w:rsid w:val="00A33729"/>
    <w:rsid w:val="00A33F02"/>
    <w:rsid w:val="00A34466"/>
    <w:rsid w:val="00A34612"/>
    <w:rsid w:val="00A348D7"/>
    <w:rsid w:val="00A35AC9"/>
    <w:rsid w:val="00A35ECA"/>
    <w:rsid w:val="00A36456"/>
    <w:rsid w:val="00A37CC9"/>
    <w:rsid w:val="00A42B29"/>
    <w:rsid w:val="00A43197"/>
    <w:rsid w:val="00A43F85"/>
    <w:rsid w:val="00A44906"/>
    <w:rsid w:val="00A44F65"/>
    <w:rsid w:val="00A46010"/>
    <w:rsid w:val="00A46484"/>
    <w:rsid w:val="00A46B7F"/>
    <w:rsid w:val="00A50DBD"/>
    <w:rsid w:val="00A513B1"/>
    <w:rsid w:val="00A5150E"/>
    <w:rsid w:val="00A520ED"/>
    <w:rsid w:val="00A524C2"/>
    <w:rsid w:val="00A52BF4"/>
    <w:rsid w:val="00A53266"/>
    <w:rsid w:val="00A5358F"/>
    <w:rsid w:val="00A55B88"/>
    <w:rsid w:val="00A5620B"/>
    <w:rsid w:val="00A56559"/>
    <w:rsid w:val="00A56A43"/>
    <w:rsid w:val="00A56F23"/>
    <w:rsid w:val="00A61DCB"/>
    <w:rsid w:val="00A6229E"/>
    <w:rsid w:val="00A62539"/>
    <w:rsid w:val="00A641D8"/>
    <w:rsid w:val="00A66692"/>
    <w:rsid w:val="00A668E3"/>
    <w:rsid w:val="00A668EF"/>
    <w:rsid w:val="00A66CC6"/>
    <w:rsid w:val="00A7069D"/>
    <w:rsid w:val="00A71E6B"/>
    <w:rsid w:val="00A72863"/>
    <w:rsid w:val="00A73662"/>
    <w:rsid w:val="00A74E78"/>
    <w:rsid w:val="00A75732"/>
    <w:rsid w:val="00A80768"/>
    <w:rsid w:val="00A80849"/>
    <w:rsid w:val="00A82709"/>
    <w:rsid w:val="00A835DB"/>
    <w:rsid w:val="00A83825"/>
    <w:rsid w:val="00A85190"/>
    <w:rsid w:val="00A859DF"/>
    <w:rsid w:val="00A871C2"/>
    <w:rsid w:val="00A87458"/>
    <w:rsid w:val="00A87E57"/>
    <w:rsid w:val="00A9181F"/>
    <w:rsid w:val="00A91CF8"/>
    <w:rsid w:val="00A92F28"/>
    <w:rsid w:val="00A95250"/>
    <w:rsid w:val="00A95CA9"/>
    <w:rsid w:val="00A95CD9"/>
    <w:rsid w:val="00A971F7"/>
    <w:rsid w:val="00AA0064"/>
    <w:rsid w:val="00AA16D0"/>
    <w:rsid w:val="00AA222E"/>
    <w:rsid w:val="00AA3686"/>
    <w:rsid w:val="00AA390C"/>
    <w:rsid w:val="00AA6AF3"/>
    <w:rsid w:val="00AB34A0"/>
    <w:rsid w:val="00AB4E0E"/>
    <w:rsid w:val="00AB4EAB"/>
    <w:rsid w:val="00AB6353"/>
    <w:rsid w:val="00AB6D8D"/>
    <w:rsid w:val="00AB7EC4"/>
    <w:rsid w:val="00AC108C"/>
    <w:rsid w:val="00AC2076"/>
    <w:rsid w:val="00AC2283"/>
    <w:rsid w:val="00AC2766"/>
    <w:rsid w:val="00AC484A"/>
    <w:rsid w:val="00AC4C21"/>
    <w:rsid w:val="00AD200C"/>
    <w:rsid w:val="00AD2E79"/>
    <w:rsid w:val="00AD51AD"/>
    <w:rsid w:val="00AD52DB"/>
    <w:rsid w:val="00AD5E25"/>
    <w:rsid w:val="00AD6803"/>
    <w:rsid w:val="00AD77F0"/>
    <w:rsid w:val="00AE055A"/>
    <w:rsid w:val="00AE1432"/>
    <w:rsid w:val="00AE292D"/>
    <w:rsid w:val="00AE328B"/>
    <w:rsid w:val="00AE32D9"/>
    <w:rsid w:val="00AE34B0"/>
    <w:rsid w:val="00AE3C12"/>
    <w:rsid w:val="00AE3C56"/>
    <w:rsid w:val="00AE5308"/>
    <w:rsid w:val="00AE53AD"/>
    <w:rsid w:val="00AE5D86"/>
    <w:rsid w:val="00AE670D"/>
    <w:rsid w:val="00AE6BCE"/>
    <w:rsid w:val="00AE6D39"/>
    <w:rsid w:val="00AE7469"/>
    <w:rsid w:val="00AE74BE"/>
    <w:rsid w:val="00AF3344"/>
    <w:rsid w:val="00AF379B"/>
    <w:rsid w:val="00AF3839"/>
    <w:rsid w:val="00AF51BC"/>
    <w:rsid w:val="00AF5203"/>
    <w:rsid w:val="00AF566E"/>
    <w:rsid w:val="00AF6418"/>
    <w:rsid w:val="00B00EC7"/>
    <w:rsid w:val="00B00FF2"/>
    <w:rsid w:val="00B0151C"/>
    <w:rsid w:val="00B01636"/>
    <w:rsid w:val="00B05426"/>
    <w:rsid w:val="00B06756"/>
    <w:rsid w:val="00B067F2"/>
    <w:rsid w:val="00B07279"/>
    <w:rsid w:val="00B0737F"/>
    <w:rsid w:val="00B0781E"/>
    <w:rsid w:val="00B103B1"/>
    <w:rsid w:val="00B10625"/>
    <w:rsid w:val="00B11D37"/>
    <w:rsid w:val="00B150D6"/>
    <w:rsid w:val="00B15826"/>
    <w:rsid w:val="00B15A0E"/>
    <w:rsid w:val="00B20522"/>
    <w:rsid w:val="00B20C6C"/>
    <w:rsid w:val="00B21356"/>
    <w:rsid w:val="00B21DE9"/>
    <w:rsid w:val="00B2404C"/>
    <w:rsid w:val="00B261AE"/>
    <w:rsid w:val="00B27823"/>
    <w:rsid w:val="00B27FFB"/>
    <w:rsid w:val="00B3076C"/>
    <w:rsid w:val="00B31689"/>
    <w:rsid w:val="00B31E20"/>
    <w:rsid w:val="00B35980"/>
    <w:rsid w:val="00B36528"/>
    <w:rsid w:val="00B378A0"/>
    <w:rsid w:val="00B37AE5"/>
    <w:rsid w:val="00B402A4"/>
    <w:rsid w:val="00B4052E"/>
    <w:rsid w:val="00B418C9"/>
    <w:rsid w:val="00B419A5"/>
    <w:rsid w:val="00B42F86"/>
    <w:rsid w:val="00B43885"/>
    <w:rsid w:val="00B442EA"/>
    <w:rsid w:val="00B4609A"/>
    <w:rsid w:val="00B46A40"/>
    <w:rsid w:val="00B46B0C"/>
    <w:rsid w:val="00B46DFB"/>
    <w:rsid w:val="00B4758B"/>
    <w:rsid w:val="00B47D34"/>
    <w:rsid w:val="00B52797"/>
    <w:rsid w:val="00B528BD"/>
    <w:rsid w:val="00B52C61"/>
    <w:rsid w:val="00B53371"/>
    <w:rsid w:val="00B5458F"/>
    <w:rsid w:val="00B605ED"/>
    <w:rsid w:val="00B60CD6"/>
    <w:rsid w:val="00B60D2A"/>
    <w:rsid w:val="00B612D5"/>
    <w:rsid w:val="00B6137D"/>
    <w:rsid w:val="00B61EA2"/>
    <w:rsid w:val="00B6206D"/>
    <w:rsid w:val="00B6324C"/>
    <w:rsid w:val="00B6452C"/>
    <w:rsid w:val="00B66183"/>
    <w:rsid w:val="00B67EF9"/>
    <w:rsid w:val="00B701FC"/>
    <w:rsid w:val="00B70893"/>
    <w:rsid w:val="00B71D16"/>
    <w:rsid w:val="00B753FE"/>
    <w:rsid w:val="00B77326"/>
    <w:rsid w:val="00B773C9"/>
    <w:rsid w:val="00B773E1"/>
    <w:rsid w:val="00B77A71"/>
    <w:rsid w:val="00B77D6D"/>
    <w:rsid w:val="00B80474"/>
    <w:rsid w:val="00B80A1A"/>
    <w:rsid w:val="00B81117"/>
    <w:rsid w:val="00B81249"/>
    <w:rsid w:val="00B81A4B"/>
    <w:rsid w:val="00B81BFA"/>
    <w:rsid w:val="00B82078"/>
    <w:rsid w:val="00B82ACA"/>
    <w:rsid w:val="00B83D18"/>
    <w:rsid w:val="00B84A9D"/>
    <w:rsid w:val="00B8637D"/>
    <w:rsid w:val="00B86510"/>
    <w:rsid w:val="00B86689"/>
    <w:rsid w:val="00B87152"/>
    <w:rsid w:val="00B876AB"/>
    <w:rsid w:val="00B91E35"/>
    <w:rsid w:val="00B92133"/>
    <w:rsid w:val="00B93D00"/>
    <w:rsid w:val="00B949B1"/>
    <w:rsid w:val="00B95386"/>
    <w:rsid w:val="00B9543A"/>
    <w:rsid w:val="00B95F48"/>
    <w:rsid w:val="00B9744C"/>
    <w:rsid w:val="00B97EF9"/>
    <w:rsid w:val="00BA163B"/>
    <w:rsid w:val="00BA2A45"/>
    <w:rsid w:val="00BA32D4"/>
    <w:rsid w:val="00BA3C8D"/>
    <w:rsid w:val="00BA3F50"/>
    <w:rsid w:val="00BA5643"/>
    <w:rsid w:val="00BA59B0"/>
    <w:rsid w:val="00BA7697"/>
    <w:rsid w:val="00BB21AB"/>
    <w:rsid w:val="00BB2AA9"/>
    <w:rsid w:val="00BB3A91"/>
    <w:rsid w:val="00BB43F4"/>
    <w:rsid w:val="00BB4CAF"/>
    <w:rsid w:val="00BB60FA"/>
    <w:rsid w:val="00BB7163"/>
    <w:rsid w:val="00BB7E41"/>
    <w:rsid w:val="00BC058A"/>
    <w:rsid w:val="00BC13D8"/>
    <w:rsid w:val="00BC3774"/>
    <w:rsid w:val="00BC49AD"/>
    <w:rsid w:val="00BC71CD"/>
    <w:rsid w:val="00BC79F0"/>
    <w:rsid w:val="00BC7BF8"/>
    <w:rsid w:val="00BD05BE"/>
    <w:rsid w:val="00BD05F3"/>
    <w:rsid w:val="00BD1671"/>
    <w:rsid w:val="00BD1EC5"/>
    <w:rsid w:val="00BD5316"/>
    <w:rsid w:val="00BD5FEC"/>
    <w:rsid w:val="00BD60CB"/>
    <w:rsid w:val="00BD686F"/>
    <w:rsid w:val="00BD71A3"/>
    <w:rsid w:val="00BE0162"/>
    <w:rsid w:val="00BE04B2"/>
    <w:rsid w:val="00BE224E"/>
    <w:rsid w:val="00BE2B3E"/>
    <w:rsid w:val="00BE31B1"/>
    <w:rsid w:val="00BE5749"/>
    <w:rsid w:val="00BE64C7"/>
    <w:rsid w:val="00BE66DD"/>
    <w:rsid w:val="00BE70DA"/>
    <w:rsid w:val="00BF2495"/>
    <w:rsid w:val="00BF2B8A"/>
    <w:rsid w:val="00BF3795"/>
    <w:rsid w:val="00BF3C2F"/>
    <w:rsid w:val="00BF40F8"/>
    <w:rsid w:val="00BF52ED"/>
    <w:rsid w:val="00BF5737"/>
    <w:rsid w:val="00BF64F4"/>
    <w:rsid w:val="00BF65AE"/>
    <w:rsid w:val="00BF67D3"/>
    <w:rsid w:val="00BF69AE"/>
    <w:rsid w:val="00BF7BBC"/>
    <w:rsid w:val="00C00106"/>
    <w:rsid w:val="00C019AE"/>
    <w:rsid w:val="00C01A2F"/>
    <w:rsid w:val="00C021D6"/>
    <w:rsid w:val="00C0280D"/>
    <w:rsid w:val="00C038CD"/>
    <w:rsid w:val="00C05F0F"/>
    <w:rsid w:val="00C07423"/>
    <w:rsid w:val="00C075E0"/>
    <w:rsid w:val="00C07694"/>
    <w:rsid w:val="00C077B4"/>
    <w:rsid w:val="00C100FA"/>
    <w:rsid w:val="00C109DE"/>
    <w:rsid w:val="00C12AB1"/>
    <w:rsid w:val="00C12E8B"/>
    <w:rsid w:val="00C132EF"/>
    <w:rsid w:val="00C1371B"/>
    <w:rsid w:val="00C13ACC"/>
    <w:rsid w:val="00C14DCA"/>
    <w:rsid w:val="00C17267"/>
    <w:rsid w:val="00C1750D"/>
    <w:rsid w:val="00C20086"/>
    <w:rsid w:val="00C240C3"/>
    <w:rsid w:val="00C242C9"/>
    <w:rsid w:val="00C245FF"/>
    <w:rsid w:val="00C2572F"/>
    <w:rsid w:val="00C26310"/>
    <w:rsid w:val="00C264ED"/>
    <w:rsid w:val="00C26846"/>
    <w:rsid w:val="00C26DB7"/>
    <w:rsid w:val="00C30474"/>
    <w:rsid w:val="00C312CF"/>
    <w:rsid w:val="00C316B0"/>
    <w:rsid w:val="00C34795"/>
    <w:rsid w:val="00C3621A"/>
    <w:rsid w:val="00C368DC"/>
    <w:rsid w:val="00C40E04"/>
    <w:rsid w:val="00C413C5"/>
    <w:rsid w:val="00C41F97"/>
    <w:rsid w:val="00C42837"/>
    <w:rsid w:val="00C430E8"/>
    <w:rsid w:val="00C43679"/>
    <w:rsid w:val="00C43777"/>
    <w:rsid w:val="00C43F85"/>
    <w:rsid w:val="00C44286"/>
    <w:rsid w:val="00C447FD"/>
    <w:rsid w:val="00C44B8D"/>
    <w:rsid w:val="00C522A2"/>
    <w:rsid w:val="00C52B99"/>
    <w:rsid w:val="00C52E91"/>
    <w:rsid w:val="00C53B62"/>
    <w:rsid w:val="00C53B89"/>
    <w:rsid w:val="00C53FB1"/>
    <w:rsid w:val="00C55251"/>
    <w:rsid w:val="00C5630E"/>
    <w:rsid w:val="00C56559"/>
    <w:rsid w:val="00C56AD0"/>
    <w:rsid w:val="00C56D24"/>
    <w:rsid w:val="00C575CD"/>
    <w:rsid w:val="00C60662"/>
    <w:rsid w:val="00C60974"/>
    <w:rsid w:val="00C60BDC"/>
    <w:rsid w:val="00C613A4"/>
    <w:rsid w:val="00C64D31"/>
    <w:rsid w:val="00C664EF"/>
    <w:rsid w:val="00C70138"/>
    <w:rsid w:val="00C73F69"/>
    <w:rsid w:val="00C74F21"/>
    <w:rsid w:val="00C74F2F"/>
    <w:rsid w:val="00C75936"/>
    <w:rsid w:val="00C76A1C"/>
    <w:rsid w:val="00C80ABB"/>
    <w:rsid w:val="00C8159A"/>
    <w:rsid w:val="00C817EE"/>
    <w:rsid w:val="00C826F2"/>
    <w:rsid w:val="00C82B04"/>
    <w:rsid w:val="00C83018"/>
    <w:rsid w:val="00C83D8A"/>
    <w:rsid w:val="00C8463B"/>
    <w:rsid w:val="00C846AC"/>
    <w:rsid w:val="00C901DD"/>
    <w:rsid w:val="00C90FCF"/>
    <w:rsid w:val="00C9106C"/>
    <w:rsid w:val="00C92B5E"/>
    <w:rsid w:val="00C946FA"/>
    <w:rsid w:val="00C94BFE"/>
    <w:rsid w:val="00C94EBE"/>
    <w:rsid w:val="00C9574A"/>
    <w:rsid w:val="00C96E4E"/>
    <w:rsid w:val="00CA0665"/>
    <w:rsid w:val="00CA06B9"/>
    <w:rsid w:val="00CA1558"/>
    <w:rsid w:val="00CA17E2"/>
    <w:rsid w:val="00CA1CD7"/>
    <w:rsid w:val="00CA1DFE"/>
    <w:rsid w:val="00CA26AA"/>
    <w:rsid w:val="00CA67E3"/>
    <w:rsid w:val="00CA6FC6"/>
    <w:rsid w:val="00CB026E"/>
    <w:rsid w:val="00CB1C57"/>
    <w:rsid w:val="00CB1EE6"/>
    <w:rsid w:val="00CB1EF3"/>
    <w:rsid w:val="00CB1F55"/>
    <w:rsid w:val="00CB23D9"/>
    <w:rsid w:val="00CB2684"/>
    <w:rsid w:val="00CB2B16"/>
    <w:rsid w:val="00CB32ED"/>
    <w:rsid w:val="00CB38EB"/>
    <w:rsid w:val="00CB4B69"/>
    <w:rsid w:val="00CB67BE"/>
    <w:rsid w:val="00CB69AA"/>
    <w:rsid w:val="00CB7584"/>
    <w:rsid w:val="00CB7BF7"/>
    <w:rsid w:val="00CC06B9"/>
    <w:rsid w:val="00CC0886"/>
    <w:rsid w:val="00CC0BEB"/>
    <w:rsid w:val="00CC16A2"/>
    <w:rsid w:val="00CC1C9D"/>
    <w:rsid w:val="00CC4738"/>
    <w:rsid w:val="00CC49AB"/>
    <w:rsid w:val="00CC583C"/>
    <w:rsid w:val="00CC59B4"/>
    <w:rsid w:val="00CC5FE9"/>
    <w:rsid w:val="00CC607F"/>
    <w:rsid w:val="00CC6214"/>
    <w:rsid w:val="00CC7F65"/>
    <w:rsid w:val="00CD0814"/>
    <w:rsid w:val="00CD0DE0"/>
    <w:rsid w:val="00CD1312"/>
    <w:rsid w:val="00CD27B8"/>
    <w:rsid w:val="00CD35AA"/>
    <w:rsid w:val="00CD4380"/>
    <w:rsid w:val="00CD46AA"/>
    <w:rsid w:val="00CD5862"/>
    <w:rsid w:val="00CD61D9"/>
    <w:rsid w:val="00CD6D84"/>
    <w:rsid w:val="00CE1EEF"/>
    <w:rsid w:val="00CE3785"/>
    <w:rsid w:val="00CE418A"/>
    <w:rsid w:val="00CE5C96"/>
    <w:rsid w:val="00CE6678"/>
    <w:rsid w:val="00CE7FDF"/>
    <w:rsid w:val="00CF0C51"/>
    <w:rsid w:val="00CF125A"/>
    <w:rsid w:val="00CF1290"/>
    <w:rsid w:val="00CF12CD"/>
    <w:rsid w:val="00CF43D1"/>
    <w:rsid w:val="00CF4CAD"/>
    <w:rsid w:val="00CF5E2D"/>
    <w:rsid w:val="00CF75CF"/>
    <w:rsid w:val="00D03162"/>
    <w:rsid w:val="00D03662"/>
    <w:rsid w:val="00D03722"/>
    <w:rsid w:val="00D03CE5"/>
    <w:rsid w:val="00D03E4D"/>
    <w:rsid w:val="00D05724"/>
    <w:rsid w:val="00D07202"/>
    <w:rsid w:val="00D10F38"/>
    <w:rsid w:val="00D1407D"/>
    <w:rsid w:val="00D16FC2"/>
    <w:rsid w:val="00D207D9"/>
    <w:rsid w:val="00D215C1"/>
    <w:rsid w:val="00D220B3"/>
    <w:rsid w:val="00D22272"/>
    <w:rsid w:val="00D24604"/>
    <w:rsid w:val="00D25670"/>
    <w:rsid w:val="00D2654E"/>
    <w:rsid w:val="00D26C72"/>
    <w:rsid w:val="00D3018C"/>
    <w:rsid w:val="00D31A36"/>
    <w:rsid w:val="00D32942"/>
    <w:rsid w:val="00D34E64"/>
    <w:rsid w:val="00D34EFB"/>
    <w:rsid w:val="00D3742A"/>
    <w:rsid w:val="00D37584"/>
    <w:rsid w:val="00D377A6"/>
    <w:rsid w:val="00D402A5"/>
    <w:rsid w:val="00D4081D"/>
    <w:rsid w:val="00D41479"/>
    <w:rsid w:val="00D4233D"/>
    <w:rsid w:val="00D4260C"/>
    <w:rsid w:val="00D42732"/>
    <w:rsid w:val="00D43800"/>
    <w:rsid w:val="00D43C4D"/>
    <w:rsid w:val="00D43E29"/>
    <w:rsid w:val="00D44FA5"/>
    <w:rsid w:val="00D4579A"/>
    <w:rsid w:val="00D45BE7"/>
    <w:rsid w:val="00D460F1"/>
    <w:rsid w:val="00D4725E"/>
    <w:rsid w:val="00D53ACD"/>
    <w:rsid w:val="00D561A5"/>
    <w:rsid w:val="00D572C5"/>
    <w:rsid w:val="00D6020A"/>
    <w:rsid w:val="00D606B6"/>
    <w:rsid w:val="00D60A48"/>
    <w:rsid w:val="00D6247E"/>
    <w:rsid w:val="00D62AAA"/>
    <w:rsid w:val="00D634F3"/>
    <w:rsid w:val="00D638C1"/>
    <w:rsid w:val="00D64390"/>
    <w:rsid w:val="00D64712"/>
    <w:rsid w:val="00D64877"/>
    <w:rsid w:val="00D64C06"/>
    <w:rsid w:val="00D65890"/>
    <w:rsid w:val="00D65931"/>
    <w:rsid w:val="00D65F85"/>
    <w:rsid w:val="00D67DB0"/>
    <w:rsid w:val="00D70FE0"/>
    <w:rsid w:val="00D71AE4"/>
    <w:rsid w:val="00D71B6C"/>
    <w:rsid w:val="00D72078"/>
    <w:rsid w:val="00D731DE"/>
    <w:rsid w:val="00D737D1"/>
    <w:rsid w:val="00D73F36"/>
    <w:rsid w:val="00D748A8"/>
    <w:rsid w:val="00D756DD"/>
    <w:rsid w:val="00D76553"/>
    <w:rsid w:val="00D76CAB"/>
    <w:rsid w:val="00D77A50"/>
    <w:rsid w:val="00D81925"/>
    <w:rsid w:val="00D84F35"/>
    <w:rsid w:val="00D857D6"/>
    <w:rsid w:val="00D875F9"/>
    <w:rsid w:val="00D902ED"/>
    <w:rsid w:val="00D9092D"/>
    <w:rsid w:val="00D90D9F"/>
    <w:rsid w:val="00D91623"/>
    <w:rsid w:val="00D92EA4"/>
    <w:rsid w:val="00D931CC"/>
    <w:rsid w:val="00D94C34"/>
    <w:rsid w:val="00D95147"/>
    <w:rsid w:val="00D95AA3"/>
    <w:rsid w:val="00D96150"/>
    <w:rsid w:val="00D969E8"/>
    <w:rsid w:val="00D97B86"/>
    <w:rsid w:val="00DA047F"/>
    <w:rsid w:val="00DA0AE3"/>
    <w:rsid w:val="00DA0EEE"/>
    <w:rsid w:val="00DA12FA"/>
    <w:rsid w:val="00DA1377"/>
    <w:rsid w:val="00DA2376"/>
    <w:rsid w:val="00DA246F"/>
    <w:rsid w:val="00DA4E53"/>
    <w:rsid w:val="00DA4E99"/>
    <w:rsid w:val="00DA5195"/>
    <w:rsid w:val="00DA6A7D"/>
    <w:rsid w:val="00DA6C6B"/>
    <w:rsid w:val="00DA787A"/>
    <w:rsid w:val="00DA7982"/>
    <w:rsid w:val="00DA7B03"/>
    <w:rsid w:val="00DA7C28"/>
    <w:rsid w:val="00DB0ED1"/>
    <w:rsid w:val="00DB1581"/>
    <w:rsid w:val="00DB2069"/>
    <w:rsid w:val="00DB3362"/>
    <w:rsid w:val="00DB379E"/>
    <w:rsid w:val="00DB3E0E"/>
    <w:rsid w:val="00DB4891"/>
    <w:rsid w:val="00DB658D"/>
    <w:rsid w:val="00DB7240"/>
    <w:rsid w:val="00DC0D5C"/>
    <w:rsid w:val="00DC1446"/>
    <w:rsid w:val="00DC1C90"/>
    <w:rsid w:val="00DC287B"/>
    <w:rsid w:val="00DC340D"/>
    <w:rsid w:val="00DC35B7"/>
    <w:rsid w:val="00DC4E30"/>
    <w:rsid w:val="00DC5823"/>
    <w:rsid w:val="00DD05B4"/>
    <w:rsid w:val="00DD1EB9"/>
    <w:rsid w:val="00DD303C"/>
    <w:rsid w:val="00DD3519"/>
    <w:rsid w:val="00DD36FA"/>
    <w:rsid w:val="00DD4091"/>
    <w:rsid w:val="00DE0D29"/>
    <w:rsid w:val="00DE0E29"/>
    <w:rsid w:val="00DE13DD"/>
    <w:rsid w:val="00DE164C"/>
    <w:rsid w:val="00DE32EC"/>
    <w:rsid w:val="00DE35CE"/>
    <w:rsid w:val="00DE48FE"/>
    <w:rsid w:val="00DE61DC"/>
    <w:rsid w:val="00DE664C"/>
    <w:rsid w:val="00DE75AF"/>
    <w:rsid w:val="00DF01A6"/>
    <w:rsid w:val="00DF0998"/>
    <w:rsid w:val="00DF16A2"/>
    <w:rsid w:val="00DF1924"/>
    <w:rsid w:val="00DF1F6C"/>
    <w:rsid w:val="00DF2ABD"/>
    <w:rsid w:val="00DF2E16"/>
    <w:rsid w:val="00DF336A"/>
    <w:rsid w:val="00DF3F07"/>
    <w:rsid w:val="00DF4855"/>
    <w:rsid w:val="00DF4D02"/>
    <w:rsid w:val="00DF5537"/>
    <w:rsid w:val="00DF5638"/>
    <w:rsid w:val="00DF5722"/>
    <w:rsid w:val="00DF66DA"/>
    <w:rsid w:val="00E014E7"/>
    <w:rsid w:val="00E01DB4"/>
    <w:rsid w:val="00E01DF5"/>
    <w:rsid w:val="00E03758"/>
    <w:rsid w:val="00E041FD"/>
    <w:rsid w:val="00E0763B"/>
    <w:rsid w:val="00E115C5"/>
    <w:rsid w:val="00E1273F"/>
    <w:rsid w:val="00E1520D"/>
    <w:rsid w:val="00E20AC6"/>
    <w:rsid w:val="00E21247"/>
    <w:rsid w:val="00E2245A"/>
    <w:rsid w:val="00E23886"/>
    <w:rsid w:val="00E238A4"/>
    <w:rsid w:val="00E240DA"/>
    <w:rsid w:val="00E249F2"/>
    <w:rsid w:val="00E24DC3"/>
    <w:rsid w:val="00E24ED3"/>
    <w:rsid w:val="00E25EC9"/>
    <w:rsid w:val="00E26934"/>
    <w:rsid w:val="00E26C9A"/>
    <w:rsid w:val="00E270FD"/>
    <w:rsid w:val="00E30265"/>
    <w:rsid w:val="00E30531"/>
    <w:rsid w:val="00E3100C"/>
    <w:rsid w:val="00E32D25"/>
    <w:rsid w:val="00E3550C"/>
    <w:rsid w:val="00E35D87"/>
    <w:rsid w:val="00E36ACE"/>
    <w:rsid w:val="00E36D14"/>
    <w:rsid w:val="00E378EA"/>
    <w:rsid w:val="00E37F71"/>
    <w:rsid w:val="00E405CA"/>
    <w:rsid w:val="00E42837"/>
    <w:rsid w:val="00E432D2"/>
    <w:rsid w:val="00E43CCF"/>
    <w:rsid w:val="00E44B91"/>
    <w:rsid w:val="00E50633"/>
    <w:rsid w:val="00E51833"/>
    <w:rsid w:val="00E52BDD"/>
    <w:rsid w:val="00E53523"/>
    <w:rsid w:val="00E536D3"/>
    <w:rsid w:val="00E5469C"/>
    <w:rsid w:val="00E54FEC"/>
    <w:rsid w:val="00E57251"/>
    <w:rsid w:val="00E61572"/>
    <w:rsid w:val="00E62719"/>
    <w:rsid w:val="00E6559B"/>
    <w:rsid w:val="00E658AC"/>
    <w:rsid w:val="00E670A0"/>
    <w:rsid w:val="00E67776"/>
    <w:rsid w:val="00E677B2"/>
    <w:rsid w:val="00E702F3"/>
    <w:rsid w:val="00E7051C"/>
    <w:rsid w:val="00E7152D"/>
    <w:rsid w:val="00E71C88"/>
    <w:rsid w:val="00E72AB4"/>
    <w:rsid w:val="00E72AFC"/>
    <w:rsid w:val="00E73765"/>
    <w:rsid w:val="00E73BD1"/>
    <w:rsid w:val="00E74551"/>
    <w:rsid w:val="00E7511E"/>
    <w:rsid w:val="00E75A56"/>
    <w:rsid w:val="00E75E52"/>
    <w:rsid w:val="00E7716C"/>
    <w:rsid w:val="00E77BBB"/>
    <w:rsid w:val="00E77CAA"/>
    <w:rsid w:val="00E81E18"/>
    <w:rsid w:val="00E82034"/>
    <w:rsid w:val="00E828E3"/>
    <w:rsid w:val="00E82D8F"/>
    <w:rsid w:val="00E850BE"/>
    <w:rsid w:val="00E851AF"/>
    <w:rsid w:val="00E85521"/>
    <w:rsid w:val="00E86A22"/>
    <w:rsid w:val="00E8716B"/>
    <w:rsid w:val="00E877A7"/>
    <w:rsid w:val="00E90DED"/>
    <w:rsid w:val="00E91461"/>
    <w:rsid w:val="00E92A4B"/>
    <w:rsid w:val="00E9384C"/>
    <w:rsid w:val="00E94ABB"/>
    <w:rsid w:val="00E94D01"/>
    <w:rsid w:val="00E95428"/>
    <w:rsid w:val="00E95995"/>
    <w:rsid w:val="00E95F8A"/>
    <w:rsid w:val="00EA01B0"/>
    <w:rsid w:val="00EA1395"/>
    <w:rsid w:val="00EA1898"/>
    <w:rsid w:val="00EA211C"/>
    <w:rsid w:val="00EA272B"/>
    <w:rsid w:val="00EA2F10"/>
    <w:rsid w:val="00EA4A49"/>
    <w:rsid w:val="00EA4BD5"/>
    <w:rsid w:val="00EA5864"/>
    <w:rsid w:val="00EA76CC"/>
    <w:rsid w:val="00EA7D2D"/>
    <w:rsid w:val="00EB0D80"/>
    <w:rsid w:val="00EB1580"/>
    <w:rsid w:val="00EB2899"/>
    <w:rsid w:val="00EB2C1F"/>
    <w:rsid w:val="00EB36FF"/>
    <w:rsid w:val="00EB4197"/>
    <w:rsid w:val="00EB4327"/>
    <w:rsid w:val="00EB48DC"/>
    <w:rsid w:val="00EB5183"/>
    <w:rsid w:val="00EB53C6"/>
    <w:rsid w:val="00EB5BFA"/>
    <w:rsid w:val="00EB5FDA"/>
    <w:rsid w:val="00EB6F59"/>
    <w:rsid w:val="00EB7521"/>
    <w:rsid w:val="00EB7E9B"/>
    <w:rsid w:val="00EC078B"/>
    <w:rsid w:val="00EC124D"/>
    <w:rsid w:val="00EC1381"/>
    <w:rsid w:val="00EC1CCE"/>
    <w:rsid w:val="00EC2534"/>
    <w:rsid w:val="00EC29EA"/>
    <w:rsid w:val="00EC2F97"/>
    <w:rsid w:val="00EC3ABB"/>
    <w:rsid w:val="00EC4178"/>
    <w:rsid w:val="00EC6845"/>
    <w:rsid w:val="00EC6C1B"/>
    <w:rsid w:val="00EC6CCE"/>
    <w:rsid w:val="00EC7C0B"/>
    <w:rsid w:val="00ED032B"/>
    <w:rsid w:val="00ED09F7"/>
    <w:rsid w:val="00ED1941"/>
    <w:rsid w:val="00ED3BDB"/>
    <w:rsid w:val="00ED4CC5"/>
    <w:rsid w:val="00ED62A3"/>
    <w:rsid w:val="00ED76FD"/>
    <w:rsid w:val="00EE0A4B"/>
    <w:rsid w:val="00EE0BE2"/>
    <w:rsid w:val="00EE0DE0"/>
    <w:rsid w:val="00EE0F80"/>
    <w:rsid w:val="00EE1328"/>
    <w:rsid w:val="00EE27AF"/>
    <w:rsid w:val="00EE307D"/>
    <w:rsid w:val="00EE3B06"/>
    <w:rsid w:val="00EE3D37"/>
    <w:rsid w:val="00EE3EAA"/>
    <w:rsid w:val="00EE4283"/>
    <w:rsid w:val="00EE5377"/>
    <w:rsid w:val="00EE5DDE"/>
    <w:rsid w:val="00EE5E6E"/>
    <w:rsid w:val="00EE69B5"/>
    <w:rsid w:val="00EE6AC0"/>
    <w:rsid w:val="00EE6E51"/>
    <w:rsid w:val="00EE748F"/>
    <w:rsid w:val="00EF07F7"/>
    <w:rsid w:val="00EF096A"/>
    <w:rsid w:val="00EF09DB"/>
    <w:rsid w:val="00EF0AFF"/>
    <w:rsid w:val="00EF1E0C"/>
    <w:rsid w:val="00EF2DCF"/>
    <w:rsid w:val="00EF4107"/>
    <w:rsid w:val="00EF4931"/>
    <w:rsid w:val="00EF49A3"/>
    <w:rsid w:val="00EF4BFD"/>
    <w:rsid w:val="00EF61E1"/>
    <w:rsid w:val="00EF6F95"/>
    <w:rsid w:val="00F0192D"/>
    <w:rsid w:val="00F03F4F"/>
    <w:rsid w:val="00F04320"/>
    <w:rsid w:val="00F0508F"/>
    <w:rsid w:val="00F0556C"/>
    <w:rsid w:val="00F05717"/>
    <w:rsid w:val="00F05CB1"/>
    <w:rsid w:val="00F06055"/>
    <w:rsid w:val="00F06AA1"/>
    <w:rsid w:val="00F0731D"/>
    <w:rsid w:val="00F07D2F"/>
    <w:rsid w:val="00F07DB4"/>
    <w:rsid w:val="00F07F6E"/>
    <w:rsid w:val="00F11013"/>
    <w:rsid w:val="00F11524"/>
    <w:rsid w:val="00F11E8F"/>
    <w:rsid w:val="00F12628"/>
    <w:rsid w:val="00F12A16"/>
    <w:rsid w:val="00F12B01"/>
    <w:rsid w:val="00F1324E"/>
    <w:rsid w:val="00F155A1"/>
    <w:rsid w:val="00F15B55"/>
    <w:rsid w:val="00F16441"/>
    <w:rsid w:val="00F16523"/>
    <w:rsid w:val="00F167C1"/>
    <w:rsid w:val="00F179F6"/>
    <w:rsid w:val="00F21713"/>
    <w:rsid w:val="00F22ED0"/>
    <w:rsid w:val="00F23276"/>
    <w:rsid w:val="00F26262"/>
    <w:rsid w:val="00F2798C"/>
    <w:rsid w:val="00F32695"/>
    <w:rsid w:val="00F33A21"/>
    <w:rsid w:val="00F33F27"/>
    <w:rsid w:val="00F35EA6"/>
    <w:rsid w:val="00F36A13"/>
    <w:rsid w:val="00F36D6A"/>
    <w:rsid w:val="00F36F09"/>
    <w:rsid w:val="00F402C5"/>
    <w:rsid w:val="00F41440"/>
    <w:rsid w:val="00F416F3"/>
    <w:rsid w:val="00F41D65"/>
    <w:rsid w:val="00F42481"/>
    <w:rsid w:val="00F42489"/>
    <w:rsid w:val="00F4351C"/>
    <w:rsid w:val="00F43CFA"/>
    <w:rsid w:val="00F44321"/>
    <w:rsid w:val="00F445F7"/>
    <w:rsid w:val="00F44A29"/>
    <w:rsid w:val="00F44C99"/>
    <w:rsid w:val="00F45068"/>
    <w:rsid w:val="00F50FEC"/>
    <w:rsid w:val="00F517F3"/>
    <w:rsid w:val="00F52698"/>
    <w:rsid w:val="00F534CA"/>
    <w:rsid w:val="00F536A8"/>
    <w:rsid w:val="00F54D76"/>
    <w:rsid w:val="00F55E38"/>
    <w:rsid w:val="00F56ABB"/>
    <w:rsid w:val="00F56DD4"/>
    <w:rsid w:val="00F56F12"/>
    <w:rsid w:val="00F5707D"/>
    <w:rsid w:val="00F57498"/>
    <w:rsid w:val="00F603D9"/>
    <w:rsid w:val="00F61DBF"/>
    <w:rsid w:val="00F63190"/>
    <w:rsid w:val="00F648C2"/>
    <w:rsid w:val="00F64C50"/>
    <w:rsid w:val="00F662C7"/>
    <w:rsid w:val="00F67A81"/>
    <w:rsid w:val="00F71D5D"/>
    <w:rsid w:val="00F72D9A"/>
    <w:rsid w:val="00F73838"/>
    <w:rsid w:val="00F75A80"/>
    <w:rsid w:val="00F7618F"/>
    <w:rsid w:val="00F76CEE"/>
    <w:rsid w:val="00F77C83"/>
    <w:rsid w:val="00F816E0"/>
    <w:rsid w:val="00F81D99"/>
    <w:rsid w:val="00F8278E"/>
    <w:rsid w:val="00F83574"/>
    <w:rsid w:val="00F835C7"/>
    <w:rsid w:val="00F84341"/>
    <w:rsid w:val="00F85337"/>
    <w:rsid w:val="00F867D5"/>
    <w:rsid w:val="00F86ECE"/>
    <w:rsid w:val="00F91126"/>
    <w:rsid w:val="00F91B84"/>
    <w:rsid w:val="00F926B8"/>
    <w:rsid w:val="00F93D00"/>
    <w:rsid w:val="00F94026"/>
    <w:rsid w:val="00F94B62"/>
    <w:rsid w:val="00F94DCB"/>
    <w:rsid w:val="00F955EF"/>
    <w:rsid w:val="00F96059"/>
    <w:rsid w:val="00F973D7"/>
    <w:rsid w:val="00FA11E9"/>
    <w:rsid w:val="00FA2BBF"/>
    <w:rsid w:val="00FA3229"/>
    <w:rsid w:val="00FA33A4"/>
    <w:rsid w:val="00FA5553"/>
    <w:rsid w:val="00FA5F03"/>
    <w:rsid w:val="00FA6C36"/>
    <w:rsid w:val="00FA6E8A"/>
    <w:rsid w:val="00FA7343"/>
    <w:rsid w:val="00FA739A"/>
    <w:rsid w:val="00FB193A"/>
    <w:rsid w:val="00FB2B27"/>
    <w:rsid w:val="00FB2E4D"/>
    <w:rsid w:val="00FB2F7A"/>
    <w:rsid w:val="00FB32C7"/>
    <w:rsid w:val="00FB3EF8"/>
    <w:rsid w:val="00FB67F5"/>
    <w:rsid w:val="00FB7748"/>
    <w:rsid w:val="00FC1B4F"/>
    <w:rsid w:val="00FC30B6"/>
    <w:rsid w:val="00FC3B66"/>
    <w:rsid w:val="00FC45B3"/>
    <w:rsid w:val="00FC54E8"/>
    <w:rsid w:val="00FC599E"/>
    <w:rsid w:val="00FC61CE"/>
    <w:rsid w:val="00FC7D48"/>
    <w:rsid w:val="00FC7F01"/>
    <w:rsid w:val="00FD047C"/>
    <w:rsid w:val="00FD0B13"/>
    <w:rsid w:val="00FD231D"/>
    <w:rsid w:val="00FD27DA"/>
    <w:rsid w:val="00FD3802"/>
    <w:rsid w:val="00FD3C36"/>
    <w:rsid w:val="00FD4BED"/>
    <w:rsid w:val="00FD4D4A"/>
    <w:rsid w:val="00FD5D2B"/>
    <w:rsid w:val="00FD7494"/>
    <w:rsid w:val="00FD76E5"/>
    <w:rsid w:val="00FE05DC"/>
    <w:rsid w:val="00FE0D1F"/>
    <w:rsid w:val="00FE0E8B"/>
    <w:rsid w:val="00FE1599"/>
    <w:rsid w:val="00FE1831"/>
    <w:rsid w:val="00FE28A5"/>
    <w:rsid w:val="00FE2A62"/>
    <w:rsid w:val="00FE33A3"/>
    <w:rsid w:val="00FE43DB"/>
    <w:rsid w:val="00FE4429"/>
    <w:rsid w:val="00FE44A1"/>
    <w:rsid w:val="00FE4947"/>
    <w:rsid w:val="00FE4E04"/>
    <w:rsid w:val="00FE4FF4"/>
    <w:rsid w:val="00FE570A"/>
    <w:rsid w:val="00FE5B0D"/>
    <w:rsid w:val="00FE6628"/>
    <w:rsid w:val="00FE6BA5"/>
    <w:rsid w:val="00FE6CDB"/>
    <w:rsid w:val="00FE6F46"/>
    <w:rsid w:val="00FE78C4"/>
    <w:rsid w:val="00FE79E7"/>
    <w:rsid w:val="00FF213A"/>
    <w:rsid w:val="00FF29D1"/>
    <w:rsid w:val="00FF35BD"/>
    <w:rsid w:val="00FF40FA"/>
    <w:rsid w:val="00FF5194"/>
    <w:rsid w:val="00FF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50537F"/>
  <w15:docId w15:val="{2E65DC0E-AC39-4211-ADB8-AA2B3FB4A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019"/>
    <w:pPr>
      <w:tabs>
        <w:tab w:val="left" w:pos="1077"/>
        <w:tab w:val="left" w:pos="1985"/>
        <w:tab w:val="left" w:pos="2835"/>
      </w:tabs>
      <w:spacing w:line="360" w:lineRule="auto"/>
    </w:pPr>
    <w:rPr>
      <w:rFonts w:ascii="Arial" w:eastAsia="Times New Roman" w:hAnsi="Arial" w:cs="Arial"/>
      <w:color w:val="000000" w:themeColor="text1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13DB"/>
    <w:pPr>
      <w:spacing w:before="120"/>
      <w:jc w:val="both"/>
      <w:outlineLvl w:val="0"/>
    </w:pPr>
    <w:rPr>
      <w:b/>
      <w:sz w:val="28"/>
      <w:szCs w:val="2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5FDA"/>
    <w:pPr>
      <w:outlineLvl w:val="1"/>
    </w:pPr>
    <w:rPr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620C0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0620C0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620C0"/>
  </w:style>
  <w:style w:type="paragraph" w:styleId="Header">
    <w:name w:val="header"/>
    <w:basedOn w:val="Normal"/>
    <w:link w:val="HeaderChar"/>
    <w:uiPriority w:val="99"/>
    <w:unhideWhenUsed/>
    <w:rsid w:val="000620C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620C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0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620C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0EAE"/>
    <w:pPr>
      <w:ind w:left="720"/>
      <w:contextualSpacing/>
    </w:pPr>
  </w:style>
  <w:style w:type="paragraph" w:customStyle="1" w:styleId="Default">
    <w:name w:val="Default"/>
    <w:rsid w:val="008D4AAC"/>
    <w:pPr>
      <w:autoSpaceDE w:val="0"/>
      <w:autoSpaceDN w:val="0"/>
      <w:adjustRightInd w:val="0"/>
      <w:ind w:left="1418" w:hanging="1418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unumberedtext">
    <w:name w:val="unumbered text"/>
    <w:basedOn w:val="Normal"/>
    <w:rsid w:val="00B612D5"/>
    <w:pPr>
      <w:tabs>
        <w:tab w:val="left" w:pos="567"/>
      </w:tabs>
      <w:spacing w:after="240"/>
      <w:ind w:left="567"/>
    </w:pPr>
    <w:rPr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16F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6FC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6FC2"/>
    <w:rPr>
      <w:rFonts w:ascii="Times New Roman" w:eastAsia="Times New Roman" w:hAnsi="Times New Roman"/>
      <w:lang w:eastAsia="en-US"/>
    </w:rPr>
  </w:style>
  <w:style w:type="paragraph" w:styleId="BodyTextIndent">
    <w:name w:val="Body Text Indent"/>
    <w:basedOn w:val="Normal"/>
    <w:link w:val="BodyTextIndentChar"/>
    <w:rsid w:val="00852482"/>
    <w:pPr>
      <w:ind w:left="720"/>
    </w:pPr>
    <w:rPr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852482"/>
    <w:rPr>
      <w:rFonts w:ascii="Times New Roman" w:eastAsia="Times New Roman" w:hAnsi="Times New Roman"/>
      <w:sz w:val="24"/>
      <w:lang w:eastAsia="en-US"/>
    </w:rPr>
  </w:style>
  <w:style w:type="table" w:styleId="TableGrid">
    <w:name w:val="Table Grid"/>
    <w:basedOn w:val="TableNormal"/>
    <w:uiPriority w:val="39"/>
    <w:rsid w:val="00D43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897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8978C4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11C5D"/>
    <w:rPr>
      <w:color w:val="0000FF" w:themeColor="hyperlink"/>
      <w:u w:val="single"/>
    </w:rPr>
  </w:style>
  <w:style w:type="paragraph" w:customStyle="1" w:styleId="paragraph">
    <w:name w:val="paragraph"/>
    <w:basedOn w:val="Normal"/>
    <w:rsid w:val="00F85337"/>
    <w:pPr>
      <w:spacing w:before="100" w:beforeAutospacing="1" w:after="100" w:afterAutospacing="1"/>
    </w:pPr>
    <w:rPr>
      <w:lang w:eastAsia="en-GB"/>
    </w:rPr>
  </w:style>
  <w:style w:type="character" w:customStyle="1" w:styleId="normaltextrun">
    <w:name w:val="normaltextrun"/>
    <w:basedOn w:val="DefaultParagraphFont"/>
    <w:rsid w:val="00F85337"/>
  </w:style>
  <w:style w:type="character" w:customStyle="1" w:styleId="eop">
    <w:name w:val="eop"/>
    <w:basedOn w:val="DefaultParagraphFont"/>
    <w:rsid w:val="00F85337"/>
  </w:style>
  <w:style w:type="table" w:customStyle="1" w:styleId="TableGrid3">
    <w:name w:val="Table Grid3"/>
    <w:basedOn w:val="TableNormal"/>
    <w:next w:val="TableGrid"/>
    <w:uiPriority w:val="39"/>
    <w:rsid w:val="00FA5F0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35FC4"/>
    <w:rPr>
      <w:rFonts w:ascii="Calibri" w:eastAsiaTheme="minorHAnsi" w:hAnsi="Calibri" w:cs="Calibri"/>
      <w:sz w:val="22"/>
      <w:szCs w:val="22"/>
      <w:lang w:eastAsia="en-GB"/>
    </w:rPr>
  </w:style>
  <w:style w:type="paragraph" w:customStyle="1" w:styleId="xxxmsonormal">
    <w:name w:val="x_x_x_msonormal"/>
    <w:basedOn w:val="Normal"/>
    <w:rsid w:val="006A7A2C"/>
    <w:pPr>
      <w:spacing w:before="100" w:beforeAutospacing="1" w:after="100" w:afterAutospacing="1"/>
    </w:pPr>
    <w:rPr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0D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0DE0"/>
    <w:rPr>
      <w:rFonts w:ascii="Times New Roman" w:eastAsia="Times New Roman" w:hAnsi="Times New Roman"/>
      <w:b/>
      <w:bCs/>
      <w:lang w:eastAsia="en-US"/>
    </w:rPr>
  </w:style>
  <w:style w:type="table" w:customStyle="1" w:styleId="TableGrid4">
    <w:name w:val="Table Grid4"/>
    <w:basedOn w:val="TableNormal"/>
    <w:next w:val="TableGrid"/>
    <w:uiPriority w:val="39"/>
    <w:rsid w:val="004A585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913DB"/>
    <w:rPr>
      <w:rFonts w:ascii="Arial" w:eastAsia="Times New Roman" w:hAnsi="Arial" w:cs="Arial"/>
      <w:b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B5FDA"/>
    <w:rPr>
      <w:rFonts w:ascii="Arial" w:eastAsia="Times New Roman" w:hAnsi="Arial" w:cs="Arial"/>
      <w:b/>
      <w:bCs/>
      <w:color w:val="000000" w:themeColor="text1"/>
      <w:sz w:val="24"/>
      <w:szCs w:val="24"/>
    </w:rPr>
  </w:style>
  <w:style w:type="paragraph" w:customStyle="1" w:styleId="Recommendations">
    <w:name w:val="Recommendations"/>
    <w:basedOn w:val="Normal"/>
    <w:link w:val="RecommendationsChar"/>
    <w:qFormat/>
    <w:rsid w:val="00174BCA"/>
    <w:pPr>
      <w:numPr>
        <w:numId w:val="15"/>
      </w:numPr>
      <w:tabs>
        <w:tab w:val="clear" w:pos="1077"/>
        <w:tab w:val="clear" w:pos="1985"/>
        <w:tab w:val="clear" w:pos="2835"/>
      </w:tabs>
      <w:spacing w:before="100" w:beforeAutospacing="1"/>
      <w:ind w:left="714" w:hanging="357"/>
    </w:pPr>
    <w:rPr>
      <w:color w:val="auto"/>
    </w:rPr>
  </w:style>
  <w:style w:type="character" w:customStyle="1" w:styleId="RecommendationsChar">
    <w:name w:val="Recommendations Char"/>
    <w:link w:val="Recommendations"/>
    <w:rsid w:val="00174BCA"/>
    <w:rPr>
      <w:rFonts w:ascii="Arial" w:eastAsia="Times New Roman" w:hAnsi="Arial" w:cs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3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3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eorgiar\Desktop\minut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E037712A07E44A9D01224D4B6CEDC4" ma:contentTypeVersion="14" ma:contentTypeDescription="Create a new document." ma:contentTypeScope="" ma:versionID="997621fb30f00a7ae1ae82958af547f2">
  <xsd:schema xmlns:xsd="http://www.w3.org/2001/XMLSchema" xmlns:xs="http://www.w3.org/2001/XMLSchema" xmlns:p="http://schemas.microsoft.com/office/2006/metadata/properties" xmlns:ns3="9285eb14-a455-4c6a-9f1b-df6e37fc41b9" xmlns:ns4="b10eb608-c94a-4248-88a2-3b7660aca961" targetNamespace="http://schemas.microsoft.com/office/2006/metadata/properties" ma:root="true" ma:fieldsID="1a2ae97a5bcfb8135b9b063e664344ea" ns3:_="" ns4:_="">
    <xsd:import namespace="9285eb14-a455-4c6a-9f1b-df6e37fc41b9"/>
    <xsd:import namespace="b10eb608-c94a-4248-88a2-3b7660aca9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5eb14-a455-4c6a-9f1b-df6e37fc41b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0eb608-c94a-4248-88a2-3b7660aca9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F622F4-CD43-4E29-BBFD-25E9D12A0E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48AA5A-15C2-49F8-8173-204C1FECFE6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12365AD-6CC4-469D-81F0-942634D9B5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88235D-E965-4575-BCB1-5871C3E5AE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85eb14-a455-4c6a-9f1b-df6e37fc41b9"/>
    <ds:schemaRef ds:uri="b10eb608-c94a-4248-88a2-3b7660aca9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minutes</Template>
  <TotalTime>6</TotalTime>
  <Pages>6</Pages>
  <Words>996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Sussex County Council</Company>
  <LinksUpToDate>false</LinksUpToDate>
  <CharactersWithSpaces>6662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Raeburn</dc:creator>
  <cp:keywords/>
  <cp:lastModifiedBy>Isabelle Mouland</cp:lastModifiedBy>
  <cp:revision>3</cp:revision>
  <cp:lastPrinted>2023-07-12T12:53:00Z</cp:lastPrinted>
  <dcterms:created xsi:type="dcterms:W3CDTF">2025-10-08T09:55:00Z</dcterms:created>
  <dcterms:modified xsi:type="dcterms:W3CDTF">2025-10-08T10:03:00Z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0x010100ECE037712A07E44A9D01224D4B6CEDC4</vt:lpwstr>
  </property>
</Properties>
</file>